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62B0" w:rsidRPr="00615D00" w:rsidRDefault="00C362B0" w:rsidP="00C362B0">
      <w:pPr>
        <w:jc w:val="center"/>
        <w:rPr>
          <w:b/>
        </w:rPr>
      </w:pPr>
      <w:r w:rsidRPr="00615D00">
        <w:rPr>
          <w:b/>
        </w:rPr>
        <w:t>ДОГОВОР № ______</w:t>
      </w:r>
    </w:p>
    <w:p w:rsidR="00C362B0" w:rsidRPr="00615D00" w:rsidRDefault="00E772B0" w:rsidP="00E772B0">
      <w:pPr>
        <w:pStyle w:val="ConsPlusNormal"/>
        <w:ind w:firstLine="0"/>
        <w:jc w:val="center"/>
      </w:pPr>
      <w:r w:rsidRPr="00615D00">
        <w:rPr>
          <w:rFonts w:ascii="Times New Roman" w:hAnsi="Times New Roman" w:cs="Times New Roman"/>
          <w:b/>
          <w:bCs/>
          <w:sz w:val="24"/>
          <w:szCs w:val="24"/>
        </w:rPr>
        <w:t xml:space="preserve">аренды недвижимого имущества </w:t>
      </w:r>
    </w:p>
    <w:p w:rsidR="00CD341B" w:rsidRPr="00615D00" w:rsidRDefault="00CD341B" w:rsidP="00CD341B">
      <w:pPr>
        <w:jc w:val="both"/>
      </w:pPr>
      <w:r w:rsidRPr="00615D00">
        <w:t xml:space="preserve">г. </w:t>
      </w:r>
      <w:r w:rsidR="008236F0" w:rsidRPr="00615D00">
        <w:t>Москва</w:t>
      </w:r>
      <w:r w:rsidRPr="00615D00">
        <w:t xml:space="preserve">                                                                                   </w:t>
      </w:r>
      <w:r w:rsidR="00B52927" w:rsidRPr="00615D00">
        <w:t xml:space="preserve">             </w:t>
      </w:r>
      <w:r w:rsidR="008236F0" w:rsidRPr="00615D00">
        <w:t xml:space="preserve">   </w:t>
      </w:r>
      <w:r w:rsidR="00B52927" w:rsidRPr="00615D00">
        <w:t>«__» _________ 202</w:t>
      </w:r>
      <w:r w:rsidR="00D70DA9">
        <w:t>_</w:t>
      </w:r>
      <w:r w:rsidRPr="00615D00">
        <w:t xml:space="preserve"> г.</w:t>
      </w:r>
    </w:p>
    <w:p w:rsidR="00CD341B" w:rsidRPr="00615D00" w:rsidRDefault="00CD341B" w:rsidP="00CD341B">
      <w:pPr>
        <w:jc w:val="both"/>
      </w:pPr>
    </w:p>
    <w:p w:rsidR="00D107BD" w:rsidRDefault="00D107BD" w:rsidP="00C362B0">
      <w:pPr>
        <w:ind w:firstLine="708"/>
        <w:jc w:val="both"/>
      </w:pPr>
      <w:r w:rsidRPr="00D107BD">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w:t>
      </w:r>
      <w:r w:rsidR="003422F9">
        <w:t>_________________________</w:t>
      </w:r>
      <w:r w:rsidR="00F46051">
        <w:t>.</w:t>
      </w:r>
      <w:r w:rsidRPr="00D107BD">
        <w:t xml:space="preserve">, именуемое (-ый) в дальнейшем «Арендатор», действующей на основании </w:t>
      </w:r>
      <w:r w:rsidR="003422F9">
        <w:t>_________________</w:t>
      </w:r>
      <w:r w:rsidRPr="00D107BD">
        <w:t>, с другой стороны, и именуемые в дальнейшем «Стороны», заключили настоящий договор (далее – «Договор») о нижеследующем:</w:t>
      </w:r>
    </w:p>
    <w:p w:rsidR="00C362B0" w:rsidRPr="00615D00" w:rsidRDefault="00C362B0" w:rsidP="00C362B0">
      <w:pPr>
        <w:shd w:val="clear" w:color="auto" w:fill="FFFFFF"/>
        <w:ind w:firstLine="708"/>
        <w:jc w:val="both"/>
        <w:rPr>
          <w:spacing w:val="-2"/>
        </w:rPr>
      </w:pPr>
    </w:p>
    <w:p w:rsidR="00C362B0" w:rsidRPr="00615D00" w:rsidRDefault="00C362B0" w:rsidP="00C362B0">
      <w:pPr>
        <w:ind w:firstLine="708"/>
        <w:jc w:val="both"/>
        <w:rPr>
          <w:b/>
          <w:spacing w:val="-3"/>
        </w:rPr>
      </w:pPr>
      <w:r w:rsidRPr="00615D00">
        <w:rPr>
          <w:b/>
          <w:spacing w:val="-3"/>
        </w:rPr>
        <w:t>1. Предмет Договора</w:t>
      </w:r>
    </w:p>
    <w:p w:rsidR="009223DF" w:rsidRDefault="00C362B0" w:rsidP="003B5FE9">
      <w:pPr>
        <w:autoSpaceDE w:val="0"/>
        <w:autoSpaceDN w:val="0"/>
        <w:adjustRightInd w:val="0"/>
        <w:ind w:firstLine="708"/>
        <w:jc w:val="both"/>
        <w:rPr>
          <w:spacing w:val="-3"/>
        </w:rPr>
      </w:pPr>
      <w:r w:rsidRPr="00615D00">
        <w:rPr>
          <w:spacing w:val="-3"/>
        </w:rPr>
        <w:t xml:space="preserve">1.1. </w:t>
      </w:r>
      <w:r w:rsidR="00881DF0" w:rsidRPr="00881DF0">
        <w:rPr>
          <w:spacing w:val="-3"/>
        </w:rPr>
        <w:t>Арендодатель передает, а Арендатор принимает во временное владение и пользование (в аренду) без права выкупа недвижимое имущество: помещения (часть помещений) в здании, расположенном по адресу</w:t>
      </w:r>
      <w:r w:rsidR="00373BB9">
        <w:rPr>
          <w:spacing w:val="-3"/>
        </w:rPr>
        <w:t xml:space="preserve"> </w:t>
      </w:r>
      <w:r w:rsidR="00520E7E" w:rsidRPr="00520E7E">
        <w:t xml:space="preserve">625000, </w:t>
      </w:r>
      <w:r w:rsidR="00520E7E" w:rsidRPr="00520E7E">
        <w:rPr>
          <w:color w:val="000000"/>
        </w:rPr>
        <w:t>Тюменская область, г. Тюмень, ул. Первомайская, д. 15</w:t>
      </w:r>
      <w:r w:rsidR="00D62F3D">
        <w:rPr>
          <w:spacing w:val="-3"/>
        </w:rPr>
        <w:t xml:space="preserve"> </w:t>
      </w:r>
      <w:r w:rsidR="00BA00EC">
        <w:rPr>
          <w:spacing w:val="-3"/>
        </w:rPr>
        <w:t>в</w:t>
      </w:r>
      <w:r w:rsidR="009223DF" w:rsidRPr="009223DF">
        <w:rPr>
          <w:spacing w:val="-3"/>
        </w:rPr>
        <w:t xml:space="preserve"> целях организации розничной торговли сувенирной, издательской и аудиовизуальной продукцией для обеспечения потребностей посетителей.</w:t>
      </w:r>
    </w:p>
    <w:p w:rsidR="00165386" w:rsidRPr="00615D00" w:rsidRDefault="00165386" w:rsidP="003B5FE9">
      <w:pPr>
        <w:autoSpaceDE w:val="0"/>
        <w:autoSpaceDN w:val="0"/>
        <w:adjustRightInd w:val="0"/>
        <w:ind w:firstLine="708"/>
        <w:jc w:val="both"/>
      </w:pPr>
      <w:r w:rsidRPr="00615D00">
        <w:t>Состав</w:t>
      </w:r>
      <w:r w:rsidR="00545F17" w:rsidRPr="00615D00">
        <w:t xml:space="preserve"> и характеристики </w:t>
      </w:r>
      <w:r w:rsidRPr="00615D00">
        <w:t>недвижимого имущества</w:t>
      </w:r>
      <w:r w:rsidR="00545F17" w:rsidRPr="00615D00">
        <w:t xml:space="preserve"> (помещений, части помещений)</w:t>
      </w:r>
      <w:r w:rsidRPr="00615D00">
        <w:t xml:space="preserve">, передаваемого во временное владение и пользование </w:t>
      </w:r>
      <w:r w:rsidR="00437DFD" w:rsidRPr="00615D00">
        <w:t xml:space="preserve">(в аренду) </w:t>
      </w:r>
      <w:r w:rsidR="00545F17" w:rsidRPr="00615D00">
        <w:t>определен</w:t>
      </w:r>
      <w:r w:rsidR="00437DFD" w:rsidRPr="00615D00">
        <w:t xml:space="preserve"> в Приложении № 1 к Договору</w:t>
      </w:r>
      <w:r w:rsidR="00C162B5">
        <w:t xml:space="preserve"> (далее – Имущество)</w:t>
      </w:r>
      <w:r w:rsidR="00437DFD" w:rsidRPr="00615D00">
        <w:t>.</w:t>
      </w:r>
    </w:p>
    <w:p w:rsidR="007E034F" w:rsidRPr="002407B5" w:rsidRDefault="007E034F" w:rsidP="00596222">
      <w:pPr>
        <w:autoSpaceDE w:val="0"/>
        <w:autoSpaceDN w:val="0"/>
        <w:adjustRightInd w:val="0"/>
        <w:ind w:firstLine="708"/>
        <w:jc w:val="both"/>
      </w:pPr>
      <w:r w:rsidRPr="007E034F">
        <w:t>Имущество являетс</w:t>
      </w:r>
      <w:r w:rsidR="00520E7E">
        <w:t>я частью здания общей площадью 6</w:t>
      </w:r>
      <w:r w:rsidR="00373BB9">
        <w:t> </w:t>
      </w:r>
      <w:r w:rsidR="00520E7E">
        <w:t>707</w:t>
      </w:r>
      <w:r w:rsidR="00373BB9">
        <w:t>,</w:t>
      </w:r>
      <w:r w:rsidR="00520E7E">
        <w:t>0</w:t>
      </w:r>
      <w:r w:rsidRPr="007E034F">
        <w:t xml:space="preserve"> кв.м., кадастровый номер</w:t>
      </w:r>
      <w:r w:rsidR="00373BB9">
        <w:t xml:space="preserve"> </w:t>
      </w:r>
      <w:r w:rsidR="00520E7E" w:rsidRPr="00520E7E">
        <w:rPr>
          <w:color w:val="000000"/>
        </w:rPr>
        <w:t>72:23:0216005:870</w:t>
      </w:r>
      <w:r w:rsidRPr="007E034F">
        <w:t xml:space="preserve">, расположенного по адресу: </w:t>
      </w:r>
      <w:r w:rsidR="00520E7E" w:rsidRPr="00520E7E">
        <w:t xml:space="preserve">625000, </w:t>
      </w:r>
      <w:r w:rsidR="00520E7E" w:rsidRPr="00520E7E">
        <w:rPr>
          <w:color w:val="000000"/>
        </w:rPr>
        <w:t>Тюменская область, г. Тюмень, ул. Первомайская, д. 15</w:t>
      </w:r>
      <w:r w:rsidR="00854C7E" w:rsidRPr="002407B5">
        <w:t>.</w:t>
      </w:r>
    </w:p>
    <w:p w:rsidR="00C22DC1" w:rsidRDefault="00CE6627" w:rsidP="00C22DC1">
      <w:pPr>
        <w:ind w:firstLine="708"/>
        <w:jc w:val="both"/>
      </w:pPr>
      <w:r w:rsidRPr="00615D00">
        <w:t xml:space="preserve">1.2. </w:t>
      </w:r>
      <w:r w:rsidR="006F3DBF" w:rsidRPr="00615D00">
        <w:t>Имущество</w:t>
      </w:r>
      <w:r w:rsidRPr="00615D00">
        <w:t>, указанн</w:t>
      </w:r>
      <w:r w:rsidR="006F3DBF" w:rsidRPr="00615D00">
        <w:t>о</w:t>
      </w:r>
      <w:r w:rsidR="00067869" w:rsidRPr="00615D00">
        <w:t>е</w:t>
      </w:r>
      <w:r w:rsidRPr="00615D00">
        <w:t xml:space="preserve"> в пункте 1.1 Догово</w:t>
      </w:r>
      <w:r w:rsidR="00615D00">
        <w:t xml:space="preserve">ра, предоставляется Арендатору </w:t>
      </w:r>
      <w:r w:rsidRPr="00615D00">
        <w:t>без конкурса или аукциона на основании</w:t>
      </w:r>
      <w:r w:rsidR="009B4F00" w:rsidRPr="00615D00">
        <w:t xml:space="preserve"> Постановления Правительства РФ от 09.09.2021 года № 1529 «Об утверждении Правил заключения без проведения конкурсов или аукционов договоров аренды в отношении государственного или муниципального имущества, закрепленного на праве хозяйственного ведения либо оперативного управления за государственными или муниципальными организациями культуры»,</w:t>
      </w:r>
      <w:r w:rsidRPr="00615D00">
        <w:t xml:space="preserve"> пункта </w:t>
      </w:r>
      <w:r w:rsidR="00B97B66" w:rsidRPr="00615D00">
        <w:t>1</w:t>
      </w:r>
      <w:r w:rsidR="00FC58C1">
        <w:t xml:space="preserve"> и 2</w:t>
      </w:r>
      <w:r w:rsidRPr="00615D00">
        <w:t xml:space="preserve"> части </w:t>
      </w:r>
      <w:r w:rsidR="00B97B66" w:rsidRPr="00615D00">
        <w:t>3.5</w:t>
      </w:r>
      <w:r w:rsidRPr="00615D00">
        <w:t xml:space="preserve"> статьи 17.1</w:t>
      </w:r>
      <w:r w:rsidR="00B97B66" w:rsidRPr="00615D00">
        <w:t xml:space="preserve"> </w:t>
      </w:r>
      <w:r w:rsidRPr="00615D00">
        <w:t>Федерального закона от 26</w:t>
      </w:r>
      <w:r w:rsidR="002C316F" w:rsidRPr="00615D00">
        <w:t xml:space="preserve"> июля </w:t>
      </w:r>
      <w:r w:rsidRPr="00615D00">
        <w:t>2006</w:t>
      </w:r>
      <w:r w:rsidR="002C316F" w:rsidRPr="00615D00">
        <w:t xml:space="preserve"> года </w:t>
      </w:r>
      <w:r w:rsidRPr="00615D00">
        <w:t>№ 135-ФЗ «О защите конкуренции».</w:t>
      </w:r>
    </w:p>
    <w:p w:rsidR="006F3DBF" w:rsidRPr="00615D00" w:rsidRDefault="006F3DBF" w:rsidP="00C22DC1">
      <w:pPr>
        <w:ind w:firstLine="708"/>
        <w:jc w:val="both"/>
        <w:rPr>
          <w:rFonts w:eastAsiaTheme="minorHAnsi"/>
          <w:lang w:eastAsia="en-US"/>
        </w:rPr>
      </w:pPr>
      <w:r w:rsidRPr="00615D00">
        <w:rPr>
          <w:rFonts w:eastAsiaTheme="minorHAnsi"/>
          <w:bCs/>
          <w:lang w:eastAsia="en-US"/>
        </w:rPr>
        <w:t>1.</w:t>
      </w:r>
      <w:r w:rsidR="005342D0" w:rsidRPr="00615D00">
        <w:rPr>
          <w:rFonts w:eastAsiaTheme="minorHAnsi"/>
          <w:bCs/>
          <w:lang w:eastAsia="en-US"/>
        </w:rPr>
        <w:t>3</w:t>
      </w:r>
      <w:r w:rsidRPr="00615D00">
        <w:rPr>
          <w:rFonts w:eastAsiaTheme="minorHAnsi"/>
          <w:bCs/>
          <w:lang w:eastAsia="en-US"/>
        </w:rPr>
        <w:t xml:space="preserve">. </w:t>
      </w:r>
      <w:r w:rsidRPr="00615D00">
        <w:rPr>
          <w:rFonts w:eastAsiaTheme="minorHAnsi"/>
          <w:lang w:eastAsia="en-US"/>
        </w:rPr>
        <w:t>Местоположение</w:t>
      </w:r>
      <w:r w:rsidR="00B62DE7" w:rsidRPr="00615D00">
        <w:rPr>
          <w:rFonts w:eastAsiaTheme="minorHAnsi"/>
          <w:lang w:eastAsia="en-US"/>
        </w:rPr>
        <w:t>,</w:t>
      </w:r>
      <w:r w:rsidRPr="00615D00">
        <w:rPr>
          <w:rFonts w:eastAsiaTheme="minorHAnsi"/>
          <w:lang w:eastAsia="en-US"/>
        </w:rPr>
        <w:t xml:space="preserve"> </w:t>
      </w:r>
      <w:r w:rsidR="00B62DE7" w:rsidRPr="00615D00">
        <w:rPr>
          <w:rFonts w:eastAsiaTheme="minorHAnsi"/>
          <w:lang w:eastAsia="en-US"/>
        </w:rPr>
        <w:t>площадь</w:t>
      </w:r>
      <w:r w:rsidR="00B62DE7" w:rsidRPr="00615D00">
        <w:rPr>
          <w:rFonts w:eastAsiaTheme="minorHAnsi"/>
          <w:bCs/>
          <w:lang w:eastAsia="en-US"/>
        </w:rPr>
        <w:t xml:space="preserve"> </w:t>
      </w:r>
      <w:r w:rsidRPr="00615D00">
        <w:rPr>
          <w:rFonts w:eastAsiaTheme="minorHAnsi"/>
          <w:lang w:eastAsia="en-US"/>
        </w:rPr>
        <w:t xml:space="preserve">и границы </w:t>
      </w:r>
      <w:r w:rsidRPr="00615D00">
        <w:rPr>
          <w:rFonts w:eastAsiaTheme="minorHAnsi"/>
          <w:bCs/>
          <w:lang w:eastAsia="en-US"/>
        </w:rPr>
        <w:t>арендуем</w:t>
      </w:r>
      <w:r w:rsidR="00545F17" w:rsidRPr="00615D00">
        <w:rPr>
          <w:rFonts w:eastAsiaTheme="minorHAnsi"/>
          <w:bCs/>
          <w:lang w:eastAsia="en-US"/>
        </w:rPr>
        <w:t xml:space="preserve">ых помещений (части помещений) </w:t>
      </w:r>
      <w:r w:rsidRPr="00615D00">
        <w:rPr>
          <w:rFonts w:eastAsiaTheme="minorHAnsi"/>
          <w:lang w:eastAsia="en-US"/>
        </w:rPr>
        <w:t xml:space="preserve">в здании указаны </w:t>
      </w:r>
      <w:r w:rsidR="004A155A">
        <w:rPr>
          <w:rFonts w:eastAsiaTheme="minorHAnsi"/>
          <w:lang w:eastAsia="en-US"/>
        </w:rPr>
        <w:t>на Схеме расположения помещений, передаваемых в аренду (</w:t>
      </w:r>
      <w:r w:rsidRPr="00615D00">
        <w:rPr>
          <w:rFonts w:eastAsiaTheme="minorHAnsi"/>
          <w:lang w:eastAsia="en-US"/>
        </w:rPr>
        <w:t xml:space="preserve">Приложение </w:t>
      </w:r>
      <w:r w:rsidR="00FD1F01" w:rsidRPr="00615D00">
        <w:rPr>
          <w:rFonts w:eastAsiaTheme="minorHAnsi"/>
          <w:lang w:eastAsia="en-US"/>
        </w:rPr>
        <w:t xml:space="preserve">№ 2 </w:t>
      </w:r>
      <w:r w:rsidRPr="00615D00">
        <w:rPr>
          <w:rFonts w:eastAsiaTheme="minorHAnsi"/>
          <w:lang w:eastAsia="en-US"/>
        </w:rPr>
        <w:t xml:space="preserve">к настоящему Договору), </w:t>
      </w:r>
      <w:r w:rsidR="009E6F8F" w:rsidRPr="00615D00">
        <w:rPr>
          <w:rFonts w:eastAsiaTheme="minorHAnsi"/>
          <w:lang w:eastAsia="en-US"/>
        </w:rPr>
        <w:t>котор</w:t>
      </w:r>
      <w:r w:rsidR="004A155A">
        <w:rPr>
          <w:rFonts w:eastAsiaTheme="minorHAnsi"/>
          <w:lang w:eastAsia="en-US"/>
        </w:rPr>
        <w:t>ая</w:t>
      </w:r>
      <w:r w:rsidR="009E6F8F" w:rsidRPr="00615D00">
        <w:rPr>
          <w:rFonts w:eastAsiaTheme="minorHAnsi"/>
          <w:lang w:eastAsia="en-US"/>
        </w:rPr>
        <w:t xml:space="preserve"> </w:t>
      </w:r>
      <w:r w:rsidRPr="00615D00">
        <w:rPr>
          <w:rFonts w:eastAsiaTheme="minorHAnsi"/>
          <w:lang w:eastAsia="en-US"/>
        </w:rPr>
        <w:t>явля</w:t>
      </w:r>
      <w:r w:rsidR="004A155A">
        <w:rPr>
          <w:rFonts w:eastAsiaTheme="minorHAnsi"/>
          <w:lang w:eastAsia="en-US"/>
        </w:rPr>
        <w:t>е</w:t>
      </w:r>
      <w:r w:rsidR="009E6F8F" w:rsidRPr="00615D00">
        <w:rPr>
          <w:rFonts w:eastAsiaTheme="minorHAnsi"/>
          <w:lang w:eastAsia="en-US"/>
        </w:rPr>
        <w:t>т</w:t>
      </w:r>
      <w:r w:rsidRPr="00615D00">
        <w:rPr>
          <w:rFonts w:eastAsiaTheme="minorHAnsi"/>
          <w:lang w:eastAsia="en-US"/>
        </w:rPr>
        <w:t>ся неотъемлем</w:t>
      </w:r>
      <w:r w:rsidR="004A155A">
        <w:rPr>
          <w:rFonts w:eastAsiaTheme="minorHAnsi"/>
          <w:lang w:eastAsia="en-US"/>
        </w:rPr>
        <w:t>ой</w:t>
      </w:r>
      <w:r w:rsidRPr="00615D00">
        <w:rPr>
          <w:rFonts w:eastAsiaTheme="minorHAnsi"/>
          <w:lang w:eastAsia="en-US"/>
        </w:rPr>
        <w:t xml:space="preserve"> част</w:t>
      </w:r>
      <w:r w:rsidR="004A155A">
        <w:rPr>
          <w:rFonts w:eastAsiaTheme="minorHAnsi"/>
          <w:lang w:eastAsia="en-US"/>
        </w:rPr>
        <w:t>ью</w:t>
      </w:r>
      <w:r w:rsidRPr="00615D00">
        <w:rPr>
          <w:rFonts w:eastAsiaTheme="minorHAnsi"/>
          <w:lang w:eastAsia="en-US"/>
        </w:rPr>
        <w:t xml:space="preserve"> Договора.</w:t>
      </w:r>
      <w:r w:rsidR="00DA5A49" w:rsidRPr="00615D00">
        <w:rPr>
          <w:rFonts w:eastAsiaTheme="minorHAnsi"/>
          <w:lang w:eastAsia="en-US"/>
        </w:rPr>
        <w:t xml:space="preserve"> </w:t>
      </w:r>
    </w:p>
    <w:p w:rsidR="006F3DBF" w:rsidRPr="00615D00" w:rsidRDefault="00B97B66" w:rsidP="006F3DBF">
      <w:pPr>
        <w:ind w:firstLine="708"/>
        <w:jc w:val="both"/>
      </w:pPr>
      <w:r w:rsidRPr="00615D00">
        <w:t xml:space="preserve">1.4. </w:t>
      </w:r>
      <w:r w:rsidR="006F3DBF" w:rsidRPr="00615D00">
        <w:t>Сведения об имуществе, предусмотренные Договором и приложениями к нему, являются достаточными для надлежащего использования имущества в соответствии с целями, указанными в пункте 1.</w:t>
      </w:r>
      <w:r w:rsidR="00684924" w:rsidRPr="00615D00">
        <w:t>1</w:t>
      </w:r>
      <w:r w:rsidR="006F3DBF" w:rsidRPr="00615D00">
        <w:t xml:space="preserve"> настоящего Договора.</w:t>
      </w:r>
    </w:p>
    <w:p w:rsidR="008C40EF" w:rsidRDefault="00BA32E5" w:rsidP="008C40EF">
      <w:pPr>
        <w:shd w:val="clear" w:color="auto" w:fill="FFFFFF" w:themeFill="background1"/>
        <w:autoSpaceDE w:val="0"/>
        <w:autoSpaceDN w:val="0"/>
        <w:adjustRightInd w:val="0"/>
        <w:ind w:firstLine="708"/>
        <w:jc w:val="both"/>
        <w:rPr>
          <w:rFonts w:eastAsiaTheme="minorHAnsi"/>
          <w:bCs/>
          <w:lang w:eastAsia="en-US"/>
        </w:rPr>
      </w:pPr>
      <w:r w:rsidRPr="00615D00">
        <w:rPr>
          <w:rFonts w:eastAsiaTheme="minorHAnsi"/>
          <w:bCs/>
          <w:lang w:eastAsia="en-US"/>
        </w:rPr>
        <w:t>1.</w:t>
      </w:r>
      <w:r w:rsidR="00545F17" w:rsidRPr="00615D00">
        <w:rPr>
          <w:rFonts w:eastAsiaTheme="minorHAnsi"/>
          <w:bCs/>
          <w:lang w:eastAsia="en-US"/>
        </w:rPr>
        <w:t>5</w:t>
      </w:r>
      <w:r w:rsidRPr="00615D00">
        <w:rPr>
          <w:rFonts w:eastAsiaTheme="minorHAnsi"/>
          <w:bCs/>
          <w:lang w:eastAsia="en-US"/>
        </w:rPr>
        <w:t xml:space="preserve">. </w:t>
      </w:r>
      <w:r w:rsidR="00EC7154" w:rsidRPr="00615D00">
        <w:rPr>
          <w:rFonts w:eastAsiaTheme="minorHAnsi"/>
          <w:bCs/>
          <w:lang w:eastAsia="en-US"/>
        </w:rPr>
        <w:t>З</w:t>
      </w:r>
      <w:r w:rsidRPr="00615D00">
        <w:rPr>
          <w:rFonts w:eastAsiaTheme="minorHAnsi"/>
          <w:bCs/>
          <w:lang w:eastAsia="en-US"/>
        </w:rPr>
        <w:t>дани</w:t>
      </w:r>
      <w:r w:rsidR="00EC7154" w:rsidRPr="00615D00">
        <w:rPr>
          <w:rFonts w:eastAsiaTheme="minorHAnsi"/>
          <w:bCs/>
          <w:lang w:eastAsia="en-US"/>
        </w:rPr>
        <w:t xml:space="preserve">е с входящим в его состав имуществом </w:t>
      </w:r>
      <w:r w:rsidRPr="00615D00">
        <w:rPr>
          <w:rFonts w:eastAsiaTheme="minorHAnsi"/>
          <w:bCs/>
          <w:lang w:eastAsia="en-US"/>
        </w:rPr>
        <w:t>находится в собственности Российской Федерации и закреплен</w:t>
      </w:r>
      <w:r w:rsidR="00EC7154" w:rsidRPr="00615D00">
        <w:rPr>
          <w:rFonts w:eastAsiaTheme="minorHAnsi"/>
          <w:bCs/>
          <w:lang w:eastAsia="en-US"/>
        </w:rPr>
        <w:t>о</w:t>
      </w:r>
      <w:r w:rsidRPr="00615D00">
        <w:rPr>
          <w:rFonts w:eastAsiaTheme="minorHAnsi"/>
          <w:bCs/>
          <w:lang w:eastAsia="en-US"/>
        </w:rPr>
        <w:t xml:space="preserve"> за Арендодателем на праве оперативного управления, что подтверждается выпиской из Единого государственного реестра недвижимости</w:t>
      </w:r>
      <w:r w:rsidR="00305C74" w:rsidRPr="00305C74">
        <w:t xml:space="preserve"> </w:t>
      </w:r>
      <w:r w:rsidR="00305C74">
        <w:t xml:space="preserve">от </w:t>
      </w:r>
      <w:r w:rsidR="00373BB9">
        <w:rPr>
          <w:rFonts w:eastAsiaTheme="minorHAnsi"/>
          <w:bCs/>
          <w:lang w:eastAsia="en-US"/>
        </w:rPr>
        <w:t>___________________</w:t>
      </w:r>
      <w:r w:rsidR="004817D2">
        <w:rPr>
          <w:rFonts w:eastAsiaTheme="minorHAnsi"/>
          <w:bCs/>
          <w:lang w:eastAsia="en-US"/>
        </w:rPr>
        <w:t xml:space="preserve"> </w:t>
      </w:r>
      <w:r w:rsidRPr="00615D00">
        <w:rPr>
          <w:rFonts w:eastAsiaTheme="minorHAnsi"/>
          <w:bCs/>
          <w:lang w:eastAsia="en-US"/>
        </w:rPr>
        <w:t xml:space="preserve">(Приложение </w:t>
      </w:r>
      <w:r w:rsidR="00FD1F01" w:rsidRPr="00615D00">
        <w:rPr>
          <w:rFonts w:eastAsiaTheme="minorHAnsi"/>
          <w:bCs/>
          <w:lang w:eastAsia="en-US"/>
        </w:rPr>
        <w:t xml:space="preserve">№ </w:t>
      </w:r>
      <w:r w:rsidR="008D1E12">
        <w:rPr>
          <w:rFonts w:eastAsiaTheme="minorHAnsi"/>
          <w:bCs/>
          <w:lang w:eastAsia="en-US"/>
        </w:rPr>
        <w:t>3</w:t>
      </w:r>
      <w:r w:rsidR="008C40EF">
        <w:rPr>
          <w:rFonts w:eastAsiaTheme="minorHAnsi"/>
          <w:bCs/>
          <w:lang w:eastAsia="en-US"/>
        </w:rPr>
        <w:t xml:space="preserve"> к настоящему Договору). </w:t>
      </w:r>
    </w:p>
    <w:p w:rsidR="00BA32E5" w:rsidRPr="008C40EF" w:rsidRDefault="00BA32E5" w:rsidP="008C40EF">
      <w:pPr>
        <w:autoSpaceDE w:val="0"/>
        <w:autoSpaceDN w:val="0"/>
        <w:adjustRightInd w:val="0"/>
        <w:ind w:firstLine="708"/>
        <w:jc w:val="both"/>
        <w:rPr>
          <w:rFonts w:eastAsiaTheme="minorHAnsi"/>
          <w:bCs/>
          <w:lang w:eastAsia="en-US"/>
        </w:rPr>
      </w:pPr>
      <w:r w:rsidRPr="00615D00">
        <w:rPr>
          <w:rFonts w:eastAsiaTheme="minorHAnsi"/>
          <w:bCs/>
          <w:lang w:eastAsia="en-US"/>
        </w:rPr>
        <w:t xml:space="preserve">Согласие </w:t>
      </w:r>
      <w:r w:rsidR="00684924" w:rsidRPr="00615D00">
        <w:rPr>
          <w:rFonts w:eastAsiaTheme="minorHAnsi"/>
          <w:bCs/>
          <w:lang w:eastAsia="en-US"/>
        </w:rPr>
        <w:t>У</w:t>
      </w:r>
      <w:r w:rsidR="00545F17" w:rsidRPr="00615D00">
        <w:rPr>
          <w:rFonts w:eastAsiaTheme="minorHAnsi"/>
          <w:bCs/>
          <w:lang w:eastAsia="en-US"/>
        </w:rPr>
        <w:t xml:space="preserve">чредителя и </w:t>
      </w:r>
      <w:r w:rsidR="00684924" w:rsidRPr="00615D00">
        <w:rPr>
          <w:rFonts w:eastAsiaTheme="minorHAnsi"/>
          <w:bCs/>
          <w:lang w:eastAsia="en-US"/>
        </w:rPr>
        <w:t>С</w:t>
      </w:r>
      <w:r w:rsidRPr="00615D00">
        <w:rPr>
          <w:rFonts w:eastAsiaTheme="minorHAnsi"/>
          <w:bCs/>
          <w:lang w:eastAsia="en-US"/>
        </w:rPr>
        <w:t xml:space="preserve">обственника на </w:t>
      </w:r>
      <w:r w:rsidRPr="00615D00">
        <w:rPr>
          <w:rFonts w:eastAsiaTheme="minorHAnsi"/>
          <w:lang w:eastAsia="en-US"/>
        </w:rPr>
        <w:t xml:space="preserve">передачу </w:t>
      </w:r>
      <w:r w:rsidR="00EC7154" w:rsidRPr="00615D00">
        <w:rPr>
          <w:rFonts w:eastAsiaTheme="minorHAnsi"/>
          <w:lang w:eastAsia="en-US"/>
        </w:rPr>
        <w:t xml:space="preserve">имущества </w:t>
      </w:r>
      <w:r w:rsidRPr="00615D00">
        <w:rPr>
          <w:rFonts w:eastAsiaTheme="minorHAnsi"/>
          <w:lang w:eastAsia="en-US"/>
        </w:rPr>
        <w:t xml:space="preserve">в аренду </w:t>
      </w:r>
      <w:r w:rsidR="00D82659" w:rsidRPr="00615D00">
        <w:rPr>
          <w:rFonts w:eastAsiaTheme="minorHAnsi"/>
          <w:lang w:eastAsia="en-US"/>
        </w:rPr>
        <w:t>представлено</w:t>
      </w:r>
      <w:r w:rsidRPr="00615D00">
        <w:rPr>
          <w:rFonts w:eastAsiaTheme="minorHAnsi"/>
          <w:lang w:eastAsia="en-US"/>
        </w:rPr>
        <w:t xml:space="preserve"> в </w:t>
      </w:r>
      <w:r w:rsidR="00D25766">
        <w:rPr>
          <w:rFonts w:eastAsiaTheme="minorHAnsi"/>
          <w:lang w:eastAsia="en-US"/>
        </w:rPr>
        <w:t xml:space="preserve">Письме Минкультуры от </w:t>
      </w:r>
      <w:r w:rsidR="00373BB9">
        <w:rPr>
          <w:rFonts w:eastAsiaTheme="minorHAnsi"/>
          <w:lang w:eastAsia="en-US"/>
        </w:rPr>
        <w:t>___________</w:t>
      </w:r>
      <w:r w:rsidR="004A155A">
        <w:rPr>
          <w:rFonts w:eastAsiaTheme="minorHAnsi"/>
          <w:lang w:eastAsia="en-US"/>
        </w:rPr>
        <w:t xml:space="preserve"> (Приложение № 5 к настоящему Договору)</w:t>
      </w:r>
      <w:r w:rsidR="00D25766">
        <w:rPr>
          <w:rFonts w:eastAsiaTheme="minorHAnsi"/>
          <w:lang w:eastAsia="en-US"/>
        </w:rPr>
        <w:t xml:space="preserve"> и Письме ТУ Росимущества в г. Москве от </w:t>
      </w:r>
      <w:r w:rsidR="00373BB9">
        <w:rPr>
          <w:rFonts w:eastAsiaTheme="minorHAnsi"/>
          <w:lang w:eastAsia="en-US"/>
        </w:rPr>
        <w:t>_____________</w:t>
      </w:r>
      <w:r w:rsidR="004A155A">
        <w:rPr>
          <w:rFonts w:eastAsiaTheme="minorHAnsi"/>
          <w:lang w:eastAsia="en-US"/>
        </w:rPr>
        <w:t xml:space="preserve"> (Приложение № 6 к настоящему Договору)</w:t>
      </w:r>
      <w:r w:rsidR="00D25766">
        <w:rPr>
          <w:rFonts w:eastAsiaTheme="minorHAnsi"/>
          <w:lang w:eastAsia="en-US"/>
        </w:rPr>
        <w:t>.</w:t>
      </w:r>
      <w:r w:rsidRPr="00615D00">
        <w:rPr>
          <w:rFonts w:eastAsiaTheme="minorHAnsi"/>
          <w:lang w:eastAsia="en-US"/>
        </w:rPr>
        <w:t xml:space="preserve"> </w:t>
      </w:r>
    </w:p>
    <w:p w:rsidR="00BA32E5" w:rsidRPr="00615D00" w:rsidRDefault="00BA32E5" w:rsidP="00BA32E5">
      <w:pPr>
        <w:ind w:firstLine="708"/>
        <w:jc w:val="both"/>
      </w:pPr>
      <w:r w:rsidRPr="00615D00">
        <w:t>1</w:t>
      </w:r>
      <w:r w:rsidR="005342D0" w:rsidRPr="00615D00">
        <w:t>.</w:t>
      </w:r>
      <w:r w:rsidR="00545F17" w:rsidRPr="00615D00">
        <w:t>6</w:t>
      </w:r>
      <w:r w:rsidRPr="00615D00">
        <w:t xml:space="preserve">. </w:t>
      </w:r>
      <w:r w:rsidR="00D82659" w:rsidRPr="00615D00">
        <w:t>Имущество передается Арендатору по Акту приема-передачи (</w:t>
      </w:r>
      <w:r w:rsidR="00545F17" w:rsidRPr="00615D00">
        <w:t>П</w:t>
      </w:r>
      <w:r w:rsidR="00D82659" w:rsidRPr="00615D00">
        <w:t>риложение №</w:t>
      </w:r>
      <w:r w:rsidR="00C162B5">
        <w:t> </w:t>
      </w:r>
      <w:r w:rsidR="004A155A">
        <w:t>4</w:t>
      </w:r>
      <w:r w:rsidR="00D82659" w:rsidRPr="00615D00">
        <w:t xml:space="preserve"> к Договору), составленному и подписанному Арендодателем и Арендатором в трех экземплярах (по одному для каждой из Сторон и регистрирующего органа). Акт приема – передачи подписывается Сторонами в течение</w:t>
      </w:r>
      <w:r w:rsidR="00CB4718">
        <w:t xml:space="preserve"> 10 (десяти дней) с</w:t>
      </w:r>
      <w:r w:rsidR="00D82659" w:rsidRPr="00615D00">
        <w:t xml:space="preserve"> даты подписания Договора.</w:t>
      </w:r>
      <w:r w:rsidR="00CB4718">
        <w:t xml:space="preserve"> Непринятие имущества Арендатором в установленный срок </w:t>
      </w:r>
      <w:r w:rsidR="00C37A16">
        <w:t>является основанием для досрочного расторжения Договора.</w:t>
      </w:r>
    </w:p>
    <w:p w:rsidR="003B5FE9" w:rsidRPr="00615D00" w:rsidRDefault="003B5FE9" w:rsidP="003B5FE9">
      <w:pPr>
        <w:ind w:firstLine="708"/>
        <w:jc w:val="both"/>
      </w:pPr>
      <w:r w:rsidRPr="00615D00">
        <w:lastRenderedPageBreak/>
        <w:t>1.</w:t>
      </w:r>
      <w:r w:rsidR="00545F17" w:rsidRPr="00615D00">
        <w:t>7</w:t>
      </w:r>
      <w:r w:rsidRPr="00615D00">
        <w:t xml:space="preserve">. </w:t>
      </w:r>
      <w:r w:rsidR="00D82659" w:rsidRPr="00615D00">
        <w:t xml:space="preserve">На момент заключения Договора </w:t>
      </w:r>
      <w:r w:rsidR="00C162B5">
        <w:t>И</w:t>
      </w:r>
      <w:r w:rsidR="00D82659" w:rsidRPr="00615D00">
        <w:t>мущество не отчуждено, не передано во временное владение и пользование (в аренду), в доверительное управление, не заложено, правами третьих лиц не обременено, в споре и под арестом не состоит.</w:t>
      </w:r>
    </w:p>
    <w:p w:rsidR="00C362B0" w:rsidRPr="00615D00" w:rsidRDefault="003B5FE9" w:rsidP="00C362B0">
      <w:pPr>
        <w:ind w:firstLine="708"/>
        <w:jc w:val="both"/>
      </w:pPr>
      <w:r w:rsidRPr="00615D00">
        <w:t>1.</w:t>
      </w:r>
      <w:r w:rsidR="00545F17" w:rsidRPr="00615D00">
        <w:t>8</w:t>
      </w:r>
      <w:r w:rsidR="00C362B0" w:rsidRPr="00615D00">
        <w:t>. Передача</w:t>
      </w:r>
      <w:r w:rsidR="00D82659" w:rsidRPr="00615D00">
        <w:t xml:space="preserve"> </w:t>
      </w:r>
      <w:r w:rsidR="00C162B5">
        <w:t>И</w:t>
      </w:r>
      <w:r w:rsidR="00D82659" w:rsidRPr="00615D00">
        <w:t>мущества</w:t>
      </w:r>
      <w:r w:rsidR="00C362B0" w:rsidRPr="00615D00">
        <w:t xml:space="preserve"> во временное владение и пользование (в аренду)</w:t>
      </w:r>
      <w:r w:rsidR="00D82659" w:rsidRPr="00615D00">
        <w:t xml:space="preserve"> </w:t>
      </w:r>
      <w:r w:rsidR="00C362B0" w:rsidRPr="00615D00">
        <w:t xml:space="preserve">не влечет передачу прав собственности на него и не является основанием для дальнейшего выкупа </w:t>
      </w:r>
      <w:r w:rsidR="005342D0" w:rsidRPr="00615D00">
        <w:t>имущества</w:t>
      </w:r>
      <w:r w:rsidR="00C362B0" w:rsidRPr="00615D00">
        <w:t xml:space="preserve"> Арендатором.</w:t>
      </w:r>
    </w:p>
    <w:p w:rsidR="00C362B0" w:rsidRPr="00615D00" w:rsidRDefault="00C362B0" w:rsidP="00C362B0">
      <w:pPr>
        <w:jc w:val="both"/>
        <w:rPr>
          <w:spacing w:val="-3"/>
        </w:rPr>
      </w:pPr>
    </w:p>
    <w:p w:rsidR="00C362B0" w:rsidRPr="00615D00" w:rsidRDefault="00C362B0" w:rsidP="00C362B0">
      <w:pPr>
        <w:ind w:firstLine="708"/>
        <w:jc w:val="both"/>
        <w:rPr>
          <w:b/>
          <w:spacing w:val="-3"/>
        </w:rPr>
      </w:pPr>
      <w:r w:rsidRPr="00615D00">
        <w:rPr>
          <w:b/>
          <w:spacing w:val="-3"/>
        </w:rPr>
        <w:t xml:space="preserve">2. Срок </w:t>
      </w:r>
      <w:r w:rsidR="008260A3" w:rsidRPr="00615D00">
        <w:rPr>
          <w:b/>
          <w:spacing w:val="-3"/>
        </w:rPr>
        <w:t xml:space="preserve">действия </w:t>
      </w:r>
      <w:r w:rsidRPr="00615D00">
        <w:rPr>
          <w:b/>
          <w:spacing w:val="-3"/>
        </w:rPr>
        <w:t>Договора</w:t>
      </w:r>
      <w:r w:rsidR="008260A3" w:rsidRPr="00615D00">
        <w:rPr>
          <w:b/>
          <w:spacing w:val="-3"/>
        </w:rPr>
        <w:t xml:space="preserve"> и порядок его регистрации</w:t>
      </w:r>
    </w:p>
    <w:p w:rsidR="00C362B0" w:rsidRPr="00615D00" w:rsidRDefault="00C362B0" w:rsidP="009F3183">
      <w:pPr>
        <w:autoSpaceDE w:val="0"/>
        <w:autoSpaceDN w:val="0"/>
        <w:adjustRightInd w:val="0"/>
        <w:ind w:firstLine="708"/>
        <w:jc w:val="both"/>
      </w:pPr>
      <w:r w:rsidRPr="00615D00">
        <w:t xml:space="preserve">2.1. </w:t>
      </w:r>
      <w:r w:rsidR="009F3183" w:rsidRPr="00615D00">
        <w:rPr>
          <w:rFonts w:eastAsiaTheme="minorHAnsi"/>
          <w:lang w:eastAsia="en-US"/>
        </w:rPr>
        <w:t>Срок</w:t>
      </w:r>
      <w:r w:rsidR="009F3183" w:rsidRPr="00615D00">
        <w:t xml:space="preserve"> </w:t>
      </w:r>
      <w:r w:rsidR="009F3183" w:rsidRPr="00615D00">
        <w:rPr>
          <w:rFonts w:eastAsiaTheme="minorHAnsi"/>
          <w:lang w:eastAsia="en-US"/>
        </w:rPr>
        <w:t>аренды по настоящему Договору определяется с момента</w:t>
      </w:r>
      <w:r w:rsidR="00D4379E" w:rsidRPr="00615D00">
        <w:rPr>
          <w:rFonts w:eastAsiaTheme="minorHAnsi"/>
          <w:lang w:eastAsia="en-US"/>
        </w:rPr>
        <w:t xml:space="preserve"> подписания акта приема-передачи</w:t>
      </w:r>
      <w:r w:rsidR="009F3183" w:rsidRPr="00615D00">
        <w:rPr>
          <w:rFonts w:eastAsiaTheme="minorHAnsi"/>
          <w:lang w:eastAsia="en-US"/>
        </w:rPr>
        <w:t xml:space="preserve"> </w:t>
      </w:r>
      <w:r w:rsidR="005342D0" w:rsidRPr="00615D00">
        <w:rPr>
          <w:rFonts w:eastAsiaTheme="minorHAnsi"/>
          <w:lang w:eastAsia="en-US"/>
        </w:rPr>
        <w:t>имущества</w:t>
      </w:r>
      <w:r w:rsidR="00063EA7" w:rsidRPr="00615D00">
        <w:rPr>
          <w:rFonts w:eastAsiaTheme="minorHAnsi"/>
          <w:lang w:eastAsia="en-US"/>
        </w:rPr>
        <w:t xml:space="preserve"> </w:t>
      </w:r>
      <w:r w:rsidR="00BA32E5" w:rsidRPr="00615D00">
        <w:t xml:space="preserve">и </w:t>
      </w:r>
      <w:r w:rsidR="00173073" w:rsidRPr="00615D00">
        <w:t>составляет 5 (пять) лет с момента подписания Договора.</w:t>
      </w:r>
      <w:r w:rsidR="00933E56" w:rsidRPr="00615D00">
        <w:t xml:space="preserve"> </w:t>
      </w:r>
      <w:r w:rsidR="00C37A16">
        <w:t>Договор прекращает свое действие по окончанию срока, указанного в Договоре и возобновлению на неопределенный срок в соответствии с п. 2 ст. 621 ГК РФ, а также автоматическому продлению на тот же срок не подлежит.</w:t>
      </w:r>
    </w:p>
    <w:p w:rsidR="00D82659" w:rsidRPr="00615D00" w:rsidRDefault="00C362B0" w:rsidP="008D6A5E">
      <w:pPr>
        <w:autoSpaceDE w:val="0"/>
        <w:autoSpaceDN w:val="0"/>
        <w:adjustRightInd w:val="0"/>
        <w:ind w:firstLine="708"/>
        <w:jc w:val="both"/>
        <w:rPr>
          <w:rFonts w:eastAsiaTheme="minorHAnsi"/>
          <w:lang w:eastAsia="en-US"/>
        </w:rPr>
      </w:pPr>
      <w:r w:rsidRPr="00615D00">
        <w:t xml:space="preserve">2.2. </w:t>
      </w:r>
      <w:r w:rsidR="008D6A5E" w:rsidRPr="00615D00">
        <w:t>Договор вступает в силу с даты его подписания Сторонами</w:t>
      </w:r>
      <w:r w:rsidR="007F7A98" w:rsidRPr="00615D00">
        <w:t xml:space="preserve"> и</w:t>
      </w:r>
      <w:r w:rsidR="008D6A5E" w:rsidRPr="00615D00">
        <w:rPr>
          <w:rFonts w:eastAsiaTheme="minorHAnsi"/>
          <w:lang w:eastAsia="en-US"/>
        </w:rPr>
        <w:t xml:space="preserve"> подлежит государственной регистрации</w:t>
      </w:r>
      <w:r w:rsidR="00D82659" w:rsidRPr="00615D00">
        <w:rPr>
          <w:rFonts w:eastAsiaTheme="minorHAnsi"/>
          <w:lang w:eastAsia="en-US"/>
        </w:rPr>
        <w:t xml:space="preserve"> в Федеральной службе государственной регистрации, кадастра и картографии Российской Федерации</w:t>
      </w:r>
      <w:r w:rsidR="009510BF" w:rsidRPr="00615D00">
        <w:rPr>
          <w:rFonts w:eastAsiaTheme="minorHAnsi"/>
          <w:lang w:eastAsia="en-US"/>
        </w:rPr>
        <w:t xml:space="preserve"> в установленный законом срок</w:t>
      </w:r>
      <w:r w:rsidR="00D82659" w:rsidRPr="00615D00">
        <w:rPr>
          <w:rFonts w:eastAsiaTheme="minorHAnsi"/>
          <w:lang w:eastAsia="en-US"/>
        </w:rPr>
        <w:t>.</w:t>
      </w:r>
    </w:p>
    <w:p w:rsidR="00D82659" w:rsidRPr="00615D00" w:rsidRDefault="00D82659" w:rsidP="008D6A5E">
      <w:pPr>
        <w:autoSpaceDE w:val="0"/>
        <w:autoSpaceDN w:val="0"/>
        <w:adjustRightInd w:val="0"/>
        <w:ind w:firstLine="708"/>
        <w:jc w:val="both"/>
      </w:pPr>
      <w:r w:rsidRPr="00615D00">
        <w:t>2.3. Обязанность регистрации</w:t>
      </w:r>
      <w:r w:rsidR="00784EDE" w:rsidRPr="00615D00">
        <w:t xml:space="preserve"> настоящего </w:t>
      </w:r>
      <w:r w:rsidRPr="00615D00">
        <w:t>Договора в Федеральной службе государственной регистрации, кадастра и картографии Российской Федерации возлагается на Арендатора.</w:t>
      </w:r>
    </w:p>
    <w:p w:rsidR="00D82659" w:rsidRPr="00615D00" w:rsidRDefault="00D82659" w:rsidP="008D6A5E">
      <w:pPr>
        <w:autoSpaceDE w:val="0"/>
        <w:autoSpaceDN w:val="0"/>
        <w:adjustRightInd w:val="0"/>
        <w:ind w:firstLine="708"/>
        <w:jc w:val="both"/>
      </w:pPr>
      <w:r w:rsidRPr="00615D00">
        <w:t xml:space="preserve">2.4. Арендатор самостоятельно несет расходы, связанные с регистрацией Договора в Федеральной службе государственной регистрации, кадастра и картографии </w:t>
      </w:r>
      <w:r w:rsidR="0021102C" w:rsidRPr="00615D00">
        <w:t>Российской Федерации, в том числе оплату государственной пошлины, представительских расходов</w:t>
      </w:r>
      <w:r w:rsidR="00BB2DBD" w:rsidRPr="00615D00">
        <w:t>, услуг кадастрового ин</w:t>
      </w:r>
      <w:r w:rsidR="008260A3" w:rsidRPr="00615D00">
        <w:t>ж</w:t>
      </w:r>
      <w:r w:rsidR="00BB2DBD" w:rsidRPr="00615D00">
        <w:t xml:space="preserve">енера, судебных </w:t>
      </w:r>
      <w:r w:rsidR="00615D00">
        <w:t>расходов в случае необходимости</w:t>
      </w:r>
      <w:r w:rsidR="0021102C" w:rsidRPr="00615D00">
        <w:t xml:space="preserve"> и др.</w:t>
      </w:r>
    </w:p>
    <w:p w:rsidR="00C362B0" w:rsidRPr="00615D00" w:rsidRDefault="00C362B0" w:rsidP="00C362B0">
      <w:pPr>
        <w:ind w:firstLine="708"/>
        <w:jc w:val="both"/>
      </w:pPr>
    </w:p>
    <w:p w:rsidR="00C362B0" w:rsidRPr="00615D00" w:rsidRDefault="00C362B0" w:rsidP="00C362B0">
      <w:pPr>
        <w:ind w:firstLine="708"/>
        <w:jc w:val="both"/>
        <w:rPr>
          <w:b/>
        </w:rPr>
      </w:pPr>
      <w:r w:rsidRPr="00615D00">
        <w:rPr>
          <w:b/>
        </w:rPr>
        <w:t xml:space="preserve">3. Права и обязанности </w:t>
      </w:r>
      <w:r w:rsidR="008C0602" w:rsidRPr="00615D00">
        <w:rPr>
          <w:b/>
        </w:rPr>
        <w:t>Сторон</w:t>
      </w:r>
      <w:r w:rsidRPr="00615D00">
        <w:rPr>
          <w:b/>
        </w:rPr>
        <w:t xml:space="preserve"> </w:t>
      </w:r>
    </w:p>
    <w:p w:rsidR="00073811" w:rsidRDefault="00C362B0" w:rsidP="00073811">
      <w:pPr>
        <w:ind w:firstLine="708"/>
        <w:jc w:val="both"/>
      </w:pPr>
      <w:r w:rsidRPr="00615D00">
        <w:t>3.1. Арендодатель обязуется:</w:t>
      </w:r>
    </w:p>
    <w:p w:rsidR="00B62DE7" w:rsidRPr="00073811" w:rsidRDefault="00B62DE7" w:rsidP="00073811">
      <w:pPr>
        <w:ind w:firstLine="708"/>
        <w:jc w:val="both"/>
      </w:pPr>
      <w:r w:rsidRPr="00615D00">
        <w:rPr>
          <w:spacing w:val="-4"/>
        </w:rPr>
        <w:t>3.1.</w:t>
      </w:r>
      <w:r w:rsidR="00FB5A78" w:rsidRPr="00615D00">
        <w:rPr>
          <w:spacing w:val="-4"/>
        </w:rPr>
        <w:t>1</w:t>
      </w:r>
      <w:r w:rsidR="00D56875">
        <w:rPr>
          <w:spacing w:val="-4"/>
        </w:rPr>
        <w:t xml:space="preserve">. </w:t>
      </w:r>
      <w:r w:rsidR="006F7315" w:rsidRPr="00615D00">
        <w:rPr>
          <w:spacing w:val="-4"/>
        </w:rPr>
        <w:t xml:space="preserve">Создать Арендатору необходимые условия для использования </w:t>
      </w:r>
      <w:r w:rsidR="00C162B5">
        <w:rPr>
          <w:spacing w:val="-4"/>
        </w:rPr>
        <w:t>И</w:t>
      </w:r>
      <w:r w:rsidR="006F7315" w:rsidRPr="00615D00">
        <w:rPr>
          <w:spacing w:val="-4"/>
        </w:rPr>
        <w:t>мущества в соответствии с целями, указанными в пункте 1.</w:t>
      </w:r>
      <w:r w:rsidR="00DA5A49" w:rsidRPr="00615D00">
        <w:rPr>
          <w:spacing w:val="-4"/>
        </w:rPr>
        <w:t>1</w:t>
      </w:r>
      <w:r w:rsidR="006F7315" w:rsidRPr="00615D00">
        <w:rPr>
          <w:spacing w:val="-4"/>
        </w:rPr>
        <w:t>. настоящего Договора</w:t>
      </w:r>
      <w:r w:rsidR="00DA5A49" w:rsidRPr="00615D00">
        <w:rPr>
          <w:spacing w:val="-4"/>
        </w:rPr>
        <w:t>, в том числе выдать Арендатору пропуска для прохода работников, завоза продукции и т.д.</w:t>
      </w:r>
    </w:p>
    <w:p w:rsidR="00FB5A78" w:rsidRPr="00615D00" w:rsidRDefault="00FB5A78" w:rsidP="00FB5A78">
      <w:pPr>
        <w:ind w:firstLine="708"/>
        <w:jc w:val="both"/>
        <w:rPr>
          <w:spacing w:val="-4"/>
        </w:rPr>
      </w:pPr>
      <w:r w:rsidRPr="00615D00">
        <w:rPr>
          <w:spacing w:val="-4"/>
        </w:rPr>
        <w:t xml:space="preserve">3.1.2. В случае аварии или иных обстоятельств, произошедших не по вине Арендатора, нанесших ущерб </w:t>
      </w:r>
      <w:r w:rsidR="00C162B5">
        <w:rPr>
          <w:spacing w:val="-4"/>
        </w:rPr>
        <w:t>И</w:t>
      </w:r>
      <w:r w:rsidR="00784EDE" w:rsidRPr="00615D00">
        <w:rPr>
          <w:spacing w:val="-4"/>
        </w:rPr>
        <w:t>муществу,</w:t>
      </w:r>
      <w:r w:rsidRPr="00615D00">
        <w:rPr>
          <w:spacing w:val="-4"/>
        </w:rPr>
        <w:t xml:space="preserve"> оказывать ему необходимое содействие в устранении нанесенного </w:t>
      </w:r>
      <w:r w:rsidR="00784EDE" w:rsidRPr="00615D00">
        <w:rPr>
          <w:spacing w:val="-4"/>
        </w:rPr>
        <w:t>имуществу ущерба</w:t>
      </w:r>
      <w:r w:rsidRPr="00615D00">
        <w:rPr>
          <w:spacing w:val="-4"/>
        </w:rPr>
        <w:t>.</w:t>
      </w:r>
    </w:p>
    <w:p w:rsidR="00B9503F" w:rsidRDefault="001E039C" w:rsidP="00FB5A78">
      <w:pPr>
        <w:ind w:firstLine="708"/>
        <w:jc w:val="both"/>
        <w:rPr>
          <w:spacing w:val="-4"/>
        </w:rPr>
      </w:pPr>
      <w:r w:rsidRPr="00615D00">
        <w:rPr>
          <w:spacing w:val="-4"/>
        </w:rPr>
        <w:t xml:space="preserve">3.1.3. </w:t>
      </w:r>
      <w:r w:rsidR="00B9503F">
        <w:rPr>
          <w:spacing w:val="-4"/>
        </w:rPr>
        <w:t>Обеспечить доступ к местам общего пользования для осуществления уборки арендуемых помещений.</w:t>
      </w:r>
    </w:p>
    <w:p w:rsidR="00FB5A78" w:rsidRPr="00615D00" w:rsidRDefault="00FB5A78" w:rsidP="00FB5A78">
      <w:pPr>
        <w:ind w:firstLine="708"/>
        <w:jc w:val="both"/>
        <w:rPr>
          <w:spacing w:val="-4"/>
        </w:rPr>
      </w:pPr>
      <w:r w:rsidRPr="00615D00">
        <w:rPr>
          <w:spacing w:val="-4"/>
        </w:rPr>
        <w:t>3.1.</w:t>
      </w:r>
      <w:r w:rsidR="001E039C" w:rsidRPr="00615D00">
        <w:rPr>
          <w:spacing w:val="-4"/>
        </w:rPr>
        <w:t>4</w:t>
      </w:r>
      <w:r w:rsidRPr="00615D00">
        <w:rPr>
          <w:spacing w:val="-4"/>
        </w:rPr>
        <w:t>. Контролировать выполнение Арендатором обязательств по Договору.</w:t>
      </w:r>
    </w:p>
    <w:p w:rsidR="00FB5A78" w:rsidRPr="00615D00" w:rsidRDefault="00FB5A78" w:rsidP="00FB5A78">
      <w:pPr>
        <w:ind w:firstLine="708"/>
        <w:jc w:val="both"/>
        <w:rPr>
          <w:spacing w:val="-4"/>
        </w:rPr>
      </w:pPr>
      <w:r w:rsidRPr="00615D00">
        <w:rPr>
          <w:spacing w:val="-4"/>
        </w:rPr>
        <w:t>3.1.</w:t>
      </w:r>
      <w:r w:rsidR="001E039C" w:rsidRPr="00615D00">
        <w:rPr>
          <w:spacing w:val="-4"/>
        </w:rPr>
        <w:t>5</w:t>
      </w:r>
      <w:r w:rsidRPr="00615D00">
        <w:rPr>
          <w:spacing w:val="-4"/>
        </w:rPr>
        <w:t xml:space="preserve">. Не допускать освобождения Арендатором </w:t>
      </w:r>
      <w:r w:rsidR="00176683" w:rsidRPr="00615D00">
        <w:rPr>
          <w:spacing w:val="-4"/>
        </w:rPr>
        <w:t>помещений</w:t>
      </w:r>
      <w:r w:rsidRPr="00615D00">
        <w:rPr>
          <w:spacing w:val="-4"/>
        </w:rPr>
        <w:t xml:space="preserve"> без заключения соответствующего соглашения и оформления Акта приема-передачи, в соответствии с пунктами 3.1.</w:t>
      </w:r>
      <w:r w:rsidR="001E039C" w:rsidRPr="00615D00">
        <w:rPr>
          <w:spacing w:val="-4"/>
        </w:rPr>
        <w:t>6</w:t>
      </w:r>
      <w:r w:rsidRPr="00615D00">
        <w:rPr>
          <w:spacing w:val="-4"/>
        </w:rPr>
        <w:t>, 3.3.1</w:t>
      </w:r>
      <w:r w:rsidR="00176683" w:rsidRPr="00615D00">
        <w:rPr>
          <w:spacing w:val="-4"/>
        </w:rPr>
        <w:t>4</w:t>
      </w:r>
      <w:r w:rsidRPr="00615D00">
        <w:rPr>
          <w:spacing w:val="-4"/>
        </w:rPr>
        <w:t xml:space="preserve"> Договора, в порядке, предусмотренном разделом 4 Договора.</w:t>
      </w:r>
    </w:p>
    <w:p w:rsidR="00FB5A78" w:rsidRPr="00615D00" w:rsidRDefault="00FB5A78" w:rsidP="00176683">
      <w:pPr>
        <w:ind w:firstLine="708"/>
        <w:jc w:val="both"/>
        <w:rPr>
          <w:spacing w:val="-4"/>
        </w:rPr>
      </w:pPr>
      <w:r w:rsidRPr="00615D00">
        <w:rPr>
          <w:spacing w:val="-4"/>
        </w:rPr>
        <w:t>3.1.</w:t>
      </w:r>
      <w:r w:rsidR="001E039C" w:rsidRPr="00615D00">
        <w:rPr>
          <w:spacing w:val="-4"/>
        </w:rPr>
        <w:t>6</w:t>
      </w:r>
      <w:r w:rsidRPr="00615D00">
        <w:rPr>
          <w:spacing w:val="-4"/>
        </w:rPr>
        <w:t>. В течение дня, следующего за днем окончания срока аренды, установленного Договором, принять от Арендатора</w:t>
      </w:r>
      <w:r w:rsidR="00784EDE" w:rsidRPr="00615D00">
        <w:rPr>
          <w:spacing w:val="-4"/>
        </w:rPr>
        <w:t xml:space="preserve"> </w:t>
      </w:r>
      <w:r w:rsidR="00C162B5">
        <w:rPr>
          <w:spacing w:val="-4"/>
        </w:rPr>
        <w:t>И</w:t>
      </w:r>
      <w:r w:rsidR="00784EDE" w:rsidRPr="00615D00">
        <w:rPr>
          <w:spacing w:val="-4"/>
        </w:rPr>
        <w:t>мущество,</w:t>
      </w:r>
      <w:r w:rsidRPr="00615D00">
        <w:rPr>
          <w:spacing w:val="-4"/>
        </w:rPr>
        <w:t xml:space="preserve"> указанн</w:t>
      </w:r>
      <w:r w:rsidR="00784EDE" w:rsidRPr="00615D00">
        <w:rPr>
          <w:spacing w:val="-4"/>
        </w:rPr>
        <w:t>ое</w:t>
      </w:r>
      <w:r w:rsidRPr="00615D00">
        <w:rPr>
          <w:spacing w:val="-4"/>
        </w:rPr>
        <w:t xml:space="preserve"> в </w:t>
      </w:r>
      <w:r w:rsidR="00784EDE" w:rsidRPr="00615D00">
        <w:rPr>
          <w:spacing w:val="-4"/>
        </w:rPr>
        <w:t>П</w:t>
      </w:r>
      <w:r w:rsidRPr="00615D00">
        <w:rPr>
          <w:spacing w:val="-4"/>
        </w:rPr>
        <w:t xml:space="preserve">риложении № 1 к Договору, по Акту приема-передачи, который составляется и подписывается Арендодателем и Арендатором в трех экземплярах (по одному для каждой из Сторон и регистрирующего органа) и должен содержать сведения о техническом состоянии </w:t>
      </w:r>
      <w:r w:rsidR="00C162B5">
        <w:rPr>
          <w:spacing w:val="-4"/>
        </w:rPr>
        <w:t>И</w:t>
      </w:r>
      <w:r w:rsidR="00784EDE" w:rsidRPr="00615D00">
        <w:rPr>
          <w:spacing w:val="-4"/>
        </w:rPr>
        <w:t>мущества</w:t>
      </w:r>
      <w:r w:rsidRPr="00615D00">
        <w:rPr>
          <w:spacing w:val="-4"/>
        </w:rPr>
        <w:t xml:space="preserve"> на момент его передачи Арендодателю.</w:t>
      </w:r>
    </w:p>
    <w:p w:rsidR="00FB5A78" w:rsidRPr="00615D00" w:rsidRDefault="00FB5A78" w:rsidP="001E039C">
      <w:pPr>
        <w:ind w:firstLine="708"/>
        <w:jc w:val="both"/>
        <w:rPr>
          <w:spacing w:val="-4"/>
        </w:rPr>
      </w:pPr>
      <w:r w:rsidRPr="00615D00">
        <w:rPr>
          <w:spacing w:val="-4"/>
        </w:rPr>
        <w:t>3.2. Арендодатель вправе:</w:t>
      </w:r>
    </w:p>
    <w:p w:rsidR="00FB5A78" w:rsidRPr="00615D00" w:rsidRDefault="00FB5A78" w:rsidP="001E039C">
      <w:pPr>
        <w:ind w:firstLine="708"/>
        <w:jc w:val="both"/>
        <w:rPr>
          <w:spacing w:val="-4"/>
        </w:rPr>
      </w:pPr>
      <w:r w:rsidRPr="00615D00">
        <w:rPr>
          <w:spacing w:val="-4"/>
        </w:rPr>
        <w:t xml:space="preserve">3.2.1. Требовать от Арендатора своевременного и надлежащего исполнения обязательства по перечислению арендной платы за пользование </w:t>
      </w:r>
      <w:r w:rsidR="00C162B5">
        <w:rPr>
          <w:spacing w:val="-4"/>
        </w:rPr>
        <w:t>И</w:t>
      </w:r>
      <w:r w:rsidR="00784EDE" w:rsidRPr="00615D00">
        <w:rPr>
          <w:spacing w:val="-4"/>
        </w:rPr>
        <w:t>муществом</w:t>
      </w:r>
      <w:r w:rsidRPr="00615D00">
        <w:rPr>
          <w:spacing w:val="-4"/>
        </w:rPr>
        <w:t xml:space="preserve"> в соответствии с условиями Договора.</w:t>
      </w:r>
    </w:p>
    <w:p w:rsidR="00FB5A78" w:rsidRPr="00615D00" w:rsidRDefault="00FB5A78" w:rsidP="001E039C">
      <w:pPr>
        <w:ind w:firstLine="708"/>
        <w:jc w:val="both"/>
        <w:rPr>
          <w:spacing w:val="-4"/>
        </w:rPr>
      </w:pPr>
      <w:r w:rsidRPr="00615D00">
        <w:rPr>
          <w:spacing w:val="-4"/>
        </w:rPr>
        <w:t xml:space="preserve">3.2.2. По окончании срока аренды требовать от Арендатора своевременного возврата </w:t>
      </w:r>
      <w:r w:rsidR="00C162B5">
        <w:rPr>
          <w:spacing w:val="-4"/>
        </w:rPr>
        <w:t>И</w:t>
      </w:r>
      <w:r w:rsidR="00784EDE" w:rsidRPr="00615D00">
        <w:rPr>
          <w:spacing w:val="-4"/>
        </w:rPr>
        <w:t>мущества</w:t>
      </w:r>
      <w:r w:rsidRPr="00615D00">
        <w:rPr>
          <w:spacing w:val="-4"/>
        </w:rPr>
        <w:t xml:space="preserve"> в состоянии не хуже, чем в котором Арендатор его получил, с учетом нормального износа.</w:t>
      </w:r>
    </w:p>
    <w:p w:rsidR="00FB5A78" w:rsidRPr="00615D00" w:rsidRDefault="00FB5A78" w:rsidP="001E039C">
      <w:pPr>
        <w:ind w:firstLine="708"/>
        <w:jc w:val="both"/>
        <w:rPr>
          <w:spacing w:val="-4"/>
        </w:rPr>
      </w:pPr>
      <w:r w:rsidRPr="00615D00">
        <w:rPr>
          <w:spacing w:val="-4"/>
        </w:rPr>
        <w:t>3.3. Арендатор обязуется:</w:t>
      </w:r>
    </w:p>
    <w:p w:rsidR="00FB5A78" w:rsidRPr="00615D00" w:rsidRDefault="00FB5A78" w:rsidP="001E039C">
      <w:pPr>
        <w:ind w:firstLine="708"/>
        <w:jc w:val="both"/>
        <w:rPr>
          <w:spacing w:val="-4"/>
        </w:rPr>
      </w:pPr>
      <w:r w:rsidRPr="00615D00">
        <w:rPr>
          <w:spacing w:val="-4"/>
        </w:rPr>
        <w:lastRenderedPageBreak/>
        <w:t>3.3.</w:t>
      </w:r>
      <w:r w:rsidR="00784EDE" w:rsidRPr="00615D00">
        <w:rPr>
          <w:spacing w:val="-4"/>
        </w:rPr>
        <w:t>1</w:t>
      </w:r>
      <w:r w:rsidRPr="00615D00">
        <w:rPr>
          <w:spacing w:val="-4"/>
        </w:rPr>
        <w:t>. Использовать Объект в соответствии с целями, указанными в пункте 1.1 Договора, условиями Договора, законодательством Российской Федерации, нормами и правилами использования зданий (помещений), в том числе санитарными нормами и правилами пожарной безопасности</w:t>
      </w:r>
      <w:r w:rsidR="006472EF">
        <w:rPr>
          <w:spacing w:val="-4"/>
        </w:rPr>
        <w:t>, правилами охраны труда и техники безопасности</w:t>
      </w:r>
      <w:r w:rsidRPr="00615D00">
        <w:rPr>
          <w:spacing w:val="-4"/>
        </w:rPr>
        <w:t xml:space="preserve">. </w:t>
      </w:r>
    </w:p>
    <w:p w:rsidR="00434C7F" w:rsidRPr="00615D00" w:rsidRDefault="00434C7F" w:rsidP="008349D3">
      <w:pPr>
        <w:ind w:firstLine="708"/>
        <w:jc w:val="both"/>
        <w:rPr>
          <w:spacing w:val="-4"/>
        </w:rPr>
      </w:pPr>
      <w:r w:rsidRPr="00615D00">
        <w:rPr>
          <w:spacing w:val="-4"/>
        </w:rPr>
        <w:t xml:space="preserve">3.3.2. </w:t>
      </w:r>
      <w:r w:rsidR="00DA5A49" w:rsidRPr="00615D00">
        <w:rPr>
          <w:spacing w:val="-4"/>
        </w:rPr>
        <w:t xml:space="preserve">Обеспечить </w:t>
      </w:r>
      <w:r w:rsidR="006472EF">
        <w:rPr>
          <w:spacing w:val="-4"/>
        </w:rPr>
        <w:t xml:space="preserve">уборку помещений цирка, </w:t>
      </w:r>
      <w:r w:rsidR="00DA5A49" w:rsidRPr="00615D00">
        <w:rPr>
          <w:spacing w:val="-4"/>
        </w:rPr>
        <w:t>сбор, временное хранение и з</w:t>
      </w:r>
      <w:r w:rsidRPr="00615D00">
        <w:rPr>
          <w:spacing w:val="-4"/>
        </w:rPr>
        <w:t>аключить д</w:t>
      </w:r>
      <w:r w:rsidR="00BB4CFF">
        <w:rPr>
          <w:spacing w:val="-4"/>
        </w:rPr>
        <w:t>оговор на вывоз твердых бытовых</w:t>
      </w:r>
      <w:r w:rsidRPr="00615D00">
        <w:rPr>
          <w:spacing w:val="-4"/>
        </w:rPr>
        <w:t xml:space="preserve"> и пищевых отходов, образующихся в результате его деятельности в течение пяти рабочих дней с момента подписания акта приема-передачи имущества.</w:t>
      </w:r>
    </w:p>
    <w:p w:rsidR="00FB5A78" w:rsidRPr="00615D00" w:rsidRDefault="00FB5A78" w:rsidP="008349D3">
      <w:pPr>
        <w:ind w:firstLine="708"/>
        <w:jc w:val="both"/>
        <w:rPr>
          <w:spacing w:val="-4"/>
        </w:rPr>
      </w:pPr>
      <w:r w:rsidRPr="00615D00">
        <w:rPr>
          <w:spacing w:val="-4"/>
        </w:rPr>
        <w:t>3.3.</w:t>
      </w:r>
      <w:r w:rsidR="00434C7F" w:rsidRPr="00615D00">
        <w:rPr>
          <w:spacing w:val="-4"/>
        </w:rPr>
        <w:t>3</w:t>
      </w:r>
      <w:r w:rsidRPr="00615D00">
        <w:rPr>
          <w:spacing w:val="-4"/>
        </w:rPr>
        <w:t>. Своевременно и в полном объеме вносить арендную плату, установленную Договором или уведомлением Арендодателя</w:t>
      </w:r>
      <w:r w:rsidR="008260A3" w:rsidRPr="00615D00">
        <w:rPr>
          <w:spacing w:val="-4"/>
        </w:rPr>
        <w:t xml:space="preserve"> об изменении арендной платы</w:t>
      </w:r>
      <w:r w:rsidRPr="00615D00">
        <w:rPr>
          <w:spacing w:val="-4"/>
        </w:rPr>
        <w:t xml:space="preserve">. </w:t>
      </w:r>
    </w:p>
    <w:p w:rsidR="00FB5A78" w:rsidRPr="00615D00" w:rsidRDefault="00FB5A78" w:rsidP="008349D3">
      <w:pPr>
        <w:ind w:firstLine="708"/>
        <w:jc w:val="both"/>
        <w:rPr>
          <w:spacing w:val="-4"/>
        </w:rPr>
      </w:pPr>
      <w:r w:rsidRPr="00615D00">
        <w:rPr>
          <w:spacing w:val="-4"/>
        </w:rPr>
        <w:t>3.3.</w:t>
      </w:r>
      <w:r w:rsidR="00434C7F" w:rsidRPr="00615D00">
        <w:rPr>
          <w:spacing w:val="-4"/>
        </w:rPr>
        <w:t>4</w:t>
      </w:r>
      <w:r w:rsidRPr="00615D00">
        <w:rPr>
          <w:spacing w:val="-4"/>
        </w:rPr>
        <w:t>. Ежемесячно, не позднее 15 числа оплачиваемого месяца, представлять Арендодателю копии платежных поручений</w:t>
      </w:r>
      <w:r w:rsidR="00C162B5">
        <w:rPr>
          <w:spacing w:val="-4"/>
        </w:rPr>
        <w:t xml:space="preserve"> (в электронной форме на адрес эл. почты </w:t>
      </w:r>
      <w:r w:rsidR="008F0CFE">
        <w:rPr>
          <w:spacing w:val="-4"/>
          <w:lang w:val="en-US"/>
        </w:rPr>
        <w:t>Chamovskikh</w:t>
      </w:r>
      <w:r w:rsidR="00C162B5">
        <w:rPr>
          <w:spacing w:val="-4"/>
        </w:rPr>
        <w:t>.</w:t>
      </w:r>
      <w:r w:rsidR="008F0CFE">
        <w:rPr>
          <w:spacing w:val="-4"/>
          <w:lang w:val="en-US"/>
        </w:rPr>
        <w:t>VS</w:t>
      </w:r>
      <w:r w:rsidR="00C162B5">
        <w:rPr>
          <w:spacing w:val="-4"/>
        </w:rPr>
        <w:t>@circus.ru)</w:t>
      </w:r>
      <w:r w:rsidRPr="00615D00">
        <w:rPr>
          <w:spacing w:val="-4"/>
        </w:rPr>
        <w:t>, подтверждающих перечисление арендной платы и неустойки, установленных Договором или уведомлением Арендодателя.</w:t>
      </w:r>
    </w:p>
    <w:p w:rsidR="00FB5A78" w:rsidRPr="00615D00" w:rsidRDefault="00FB5A78" w:rsidP="008349D3">
      <w:pPr>
        <w:ind w:firstLine="708"/>
        <w:jc w:val="both"/>
        <w:rPr>
          <w:spacing w:val="-4"/>
        </w:rPr>
      </w:pPr>
      <w:r w:rsidRPr="00615D00">
        <w:rPr>
          <w:spacing w:val="-4"/>
        </w:rPr>
        <w:t>3.3.</w:t>
      </w:r>
      <w:r w:rsidR="00434C7F" w:rsidRPr="00615D00">
        <w:rPr>
          <w:spacing w:val="-4"/>
        </w:rPr>
        <w:t>5</w:t>
      </w:r>
      <w:r w:rsidRPr="00615D00">
        <w:rPr>
          <w:spacing w:val="-4"/>
        </w:rPr>
        <w:t>. Возмещать коммунальные, эксплуатационные и административно-хозяйственные расходы в соответствии с условиями Договоров на возмещение расходов.</w:t>
      </w:r>
    </w:p>
    <w:p w:rsidR="00FB5A78" w:rsidRPr="00615D00" w:rsidRDefault="00FB5A78" w:rsidP="008349D3">
      <w:pPr>
        <w:ind w:firstLine="708"/>
        <w:jc w:val="both"/>
        <w:rPr>
          <w:spacing w:val="-4"/>
        </w:rPr>
      </w:pPr>
      <w:r w:rsidRPr="00615D00">
        <w:rPr>
          <w:spacing w:val="-4"/>
        </w:rPr>
        <w:t>3.3.</w:t>
      </w:r>
      <w:r w:rsidR="00434C7F" w:rsidRPr="00615D00">
        <w:rPr>
          <w:spacing w:val="-4"/>
        </w:rPr>
        <w:t>6</w:t>
      </w:r>
      <w:r w:rsidRPr="00615D00">
        <w:rPr>
          <w:spacing w:val="-4"/>
        </w:rPr>
        <w:t xml:space="preserve">. В течение 24 часов извещать Арендодателя о ставшем известным ему повреждении, аварии или ином обстоятельстве, нанесшем или могущем нанести ущерб </w:t>
      </w:r>
      <w:r w:rsidR="00C162B5" w:rsidRPr="00615D00">
        <w:rPr>
          <w:spacing w:val="-4"/>
        </w:rPr>
        <w:t>И</w:t>
      </w:r>
      <w:r w:rsidR="00784EDE" w:rsidRPr="00615D00">
        <w:rPr>
          <w:spacing w:val="-4"/>
        </w:rPr>
        <w:t>муществу</w:t>
      </w:r>
      <w:r w:rsidRPr="00615D00">
        <w:rPr>
          <w:spacing w:val="-4"/>
        </w:rPr>
        <w:t xml:space="preserve">, и безотлагательно принимать меры для предотвращения его дальнейшего разрушения или повреждения, а также к устранению нанесенного </w:t>
      </w:r>
      <w:r w:rsidR="00784EDE" w:rsidRPr="00615D00">
        <w:rPr>
          <w:spacing w:val="-4"/>
        </w:rPr>
        <w:t>имуществу</w:t>
      </w:r>
      <w:r w:rsidRPr="00615D00">
        <w:rPr>
          <w:spacing w:val="-4"/>
        </w:rPr>
        <w:t xml:space="preserve"> ущерба.</w:t>
      </w:r>
    </w:p>
    <w:p w:rsidR="00FB5A78" w:rsidRPr="00615D00" w:rsidRDefault="00FB5A78" w:rsidP="008349D3">
      <w:pPr>
        <w:ind w:firstLine="708"/>
        <w:jc w:val="both"/>
        <w:rPr>
          <w:spacing w:val="-4"/>
        </w:rPr>
      </w:pPr>
      <w:r w:rsidRPr="00615D00">
        <w:rPr>
          <w:spacing w:val="-4"/>
        </w:rPr>
        <w:t>3.3.</w:t>
      </w:r>
      <w:r w:rsidR="00434C7F" w:rsidRPr="00615D00">
        <w:rPr>
          <w:spacing w:val="-4"/>
        </w:rPr>
        <w:t>7</w:t>
      </w:r>
      <w:r w:rsidRPr="00615D00">
        <w:rPr>
          <w:spacing w:val="-4"/>
        </w:rPr>
        <w:t>. Соблюдать в помещениях требования органов пожарного и санитарно-эпидемиологического надзора, нормативные правовые акты, регулирующие порядок осуществления соответствующего вида деятельности Арендатора в помещениях</w:t>
      </w:r>
      <w:r w:rsidR="00DA5A49" w:rsidRPr="00615D00">
        <w:rPr>
          <w:spacing w:val="-4"/>
        </w:rPr>
        <w:t xml:space="preserve">, </w:t>
      </w:r>
      <w:r w:rsidRPr="00615D00">
        <w:rPr>
          <w:spacing w:val="-4"/>
        </w:rPr>
        <w:t>правила содержания таких помещений.</w:t>
      </w:r>
      <w:r w:rsidR="003A4AD7" w:rsidRPr="00615D00">
        <w:rPr>
          <w:spacing w:val="-4"/>
        </w:rPr>
        <w:t xml:space="preserve"> Соблюдать режим охраны здания (своевременно и правильно оформлять пропуска, не допускать проноса запрещенных средств, выполнять законные требования службы безопасности и т.д.)</w:t>
      </w:r>
      <w:r w:rsidR="00F77940">
        <w:rPr>
          <w:spacing w:val="-4"/>
        </w:rPr>
        <w:t>, осуществлять перемещение по территории цирка исключительно в местах общего пользования, не входя в зону содержания животных</w:t>
      </w:r>
      <w:r w:rsidR="003A4AD7" w:rsidRPr="00615D00">
        <w:rPr>
          <w:spacing w:val="-4"/>
        </w:rPr>
        <w:t xml:space="preserve">. Нести полную ответственность за качество реализации товаров, соблюдение правил торговли. </w:t>
      </w:r>
    </w:p>
    <w:p w:rsidR="00FB5A78" w:rsidRPr="00615D00" w:rsidRDefault="00FB5A78" w:rsidP="008349D3">
      <w:pPr>
        <w:ind w:firstLine="708"/>
        <w:jc w:val="both"/>
        <w:rPr>
          <w:spacing w:val="-4"/>
        </w:rPr>
      </w:pPr>
      <w:r w:rsidRPr="00615D00">
        <w:rPr>
          <w:spacing w:val="-4"/>
        </w:rPr>
        <w:t>3.3.</w:t>
      </w:r>
      <w:r w:rsidR="00434C7F" w:rsidRPr="00615D00">
        <w:rPr>
          <w:spacing w:val="-4"/>
        </w:rPr>
        <w:t>8</w:t>
      </w:r>
      <w:r w:rsidRPr="00615D00">
        <w:rPr>
          <w:spacing w:val="-4"/>
        </w:rPr>
        <w:t>. Обеспечивать сохранность</w:t>
      </w:r>
      <w:r w:rsidR="00784EDE" w:rsidRPr="00615D00">
        <w:rPr>
          <w:spacing w:val="-4"/>
        </w:rPr>
        <w:t xml:space="preserve"> </w:t>
      </w:r>
      <w:r w:rsidR="002B0E20" w:rsidRPr="00615D00">
        <w:rPr>
          <w:spacing w:val="-4"/>
        </w:rPr>
        <w:t>И</w:t>
      </w:r>
      <w:r w:rsidR="00784EDE" w:rsidRPr="00615D00">
        <w:rPr>
          <w:spacing w:val="-4"/>
        </w:rPr>
        <w:t xml:space="preserve">мущества, </w:t>
      </w:r>
      <w:r w:rsidRPr="00615D00">
        <w:rPr>
          <w:spacing w:val="-4"/>
        </w:rPr>
        <w:t>его инженерных коммуникаций и оборудования, нести расходы на их содержание и поддержание в надлежащем техническом, санитарном и противопожарном состоянии</w:t>
      </w:r>
      <w:r w:rsidR="00DA5A49" w:rsidRPr="00615D00">
        <w:rPr>
          <w:spacing w:val="-4"/>
        </w:rPr>
        <w:t xml:space="preserve"> и нести ответственность за допущенные нарушения.</w:t>
      </w:r>
      <w:r w:rsidR="00CB4718">
        <w:rPr>
          <w:spacing w:val="-4"/>
        </w:rPr>
        <w:t xml:space="preserve"> </w:t>
      </w:r>
    </w:p>
    <w:p w:rsidR="00FB5A78" w:rsidRPr="00615D00" w:rsidRDefault="00FB5A78" w:rsidP="008349D3">
      <w:pPr>
        <w:ind w:firstLine="708"/>
        <w:jc w:val="both"/>
        <w:rPr>
          <w:spacing w:val="-4"/>
        </w:rPr>
      </w:pPr>
      <w:r w:rsidRPr="00615D00">
        <w:rPr>
          <w:spacing w:val="-4"/>
        </w:rPr>
        <w:t>3.3.</w:t>
      </w:r>
      <w:r w:rsidR="00434C7F" w:rsidRPr="00615D00">
        <w:rPr>
          <w:spacing w:val="-4"/>
        </w:rPr>
        <w:t>9</w:t>
      </w:r>
      <w:r w:rsidRPr="00615D00">
        <w:rPr>
          <w:spacing w:val="-4"/>
        </w:rPr>
        <w:t>. Не производить</w:t>
      </w:r>
      <w:r w:rsidR="00173073" w:rsidRPr="00615D00">
        <w:rPr>
          <w:spacing w:val="-4"/>
        </w:rPr>
        <w:t xml:space="preserve"> любые</w:t>
      </w:r>
      <w:r w:rsidRPr="00615D00">
        <w:rPr>
          <w:spacing w:val="-4"/>
        </w:rPr>
        <w:t xml:space="preserve"> переустройства и (или) перепланировк</w:t>
      </w:r>
      <w:r w:rsidR="00395E12">
        <w:rPr>
          <w:spacing w:val="-4"/>
        </w:rPr>
        <w:t>и</w:t>
      </w:r>
      <w:r w:rsidRPr="00615D00">
        <w:rPr>
          <w:spacing w:val="-4"/>
        </w:rPr>
        <w:t xml:space="preserve"> помещений, а</w:t>
      </w:r>
      <w:r w:rsidR="00BB4CFF">
        <w:rPr>
          <w:spacing w:val="-4"/>
        </w:rPr>
        <w:t> </w:t>
      </w:r>
      <w:r w:rsidRPr="00615D00">
        <w:rPr>
          <w:spacing w:val="-4"/>
        </w:rPr>
        <w:t>также неотделимые улучшения</w:t>
      </w:r>
      <w:r w:rsidR="00784EDE" w:rsidRPr="00615D00">
        <w:rPr>
          <w:spacing w:val="-4"/>
        </w:rPr>
        <w:t xml:space="preserve"> </w:t>
      </w:r>
      <w:r w:rsidR="002B0E20" w:rsidRPr="00615D00">
        <w:rPr>
          <w:spacing w:val="-4"/>
        </w:rPr>
        <w:t>И</w:t>
      </w:r>
      <w:r w:rsidR="00784EDE" w:rsidRPr="00615D00">
        <w:rPr>
          <w:spacing w:val="-4"/>
        </w:rPr>
        <w:t xml:space="preserve">мущества </w:t>
      </w:r>
      <w:r w:rsidRPr="00615D00">
        <w:rPr>
          <w:spacing w:val="-4"/>
        </w:rPr>
        <w:t>без предварительного письменного согласования Арендодателя.</w:t>
      </w:r>
      <w:r w:rsidR="00CB4718">
        <w:rPr>
          <w:spacing w:val="-4"/>
        </w:rPr>
        <w:t xml:space="preserve"> Арендатор обязан осуществлять за свой счет текущий ремонт объекта аренды.</w:t>
      </w:r>
    </w:p>
    <w:p w:rsidR="00784EDE" w:rsidRPr="00615D00" w:rsidRDefault="00FB5A78" w:rsidP="008349D3">
      <w:pPr>
        <w:ind w:firstLine="708"/>
        <w:jc w:val="both"/>
        <w:rPr>
          <w:spacing w:val="-4"/>
        </w:rPr>
      </w:pPr>
      <w:r w:rsidRPr="00615D00">
        <w:rPr>
          <w:spacing w:val="-4"/>
        </w:rPr>
        <w:t>3.3.</w:t>
      </w:r>
      <w:r w:rsidR="00434C7F" w:rsidRPr="00615D00">
        <w:rPr>
          <w:spacing w:val="-4"/>
        </w:rPr>
        <w:t>10</w:t>
      </w:r>
      <w:r w:rsidRPr="00615D00">
        <w:rPr>
          <w:spacing w:val="-4"/>
        </w:rPr>
        <w:t xml:space="preserve">. </w:t>
      </w:r>
      <w:r w:rsidR="00784EDE" w:rsidRPr="00615D00">
        <w:rPr>
          <w:spacing w:val="-4"/>
        </w:rPr>
        <w:t>Не с</w:t>
      </w:r>
      <w:r w:rsidRPr="00615D00">
        <w:rPr>
          <w:spacing w:val="-4"/>
        </w:rPr>
        <w:t>давать помещения в субаренду (поднаем) или безвозмездное пользование (ссуду), осуществлять другие действия, влекущие какое-либо обременение предоставленных Арендатору имущественных прав, а также передавать свои права и обязанности по Договору другому лицу (перенаем)</w:t>
      </w:r>
      <w:r w:rsidR="00784EDE" w:rsidRPr="00615D00">
        <w:rPr>
          <w:spacing w:val="-4"/>
        </w:rPr>
        <w:t>.</w:t>
      </w:r>
    </w:p>
    <w:p w:rsidR="00FB5A78" w:rsidRPr="00615D00" w:rsidRDefault="00FB5A78" w:rsidP="008349D3">
      <w:pPr>
        <w:ind w:firstLine="708"/>
        <w:jc w:val="both"/>
        <w:rPr>
          <w:spacing w:val="-4"/>
        </w:rPr>
      </w:pPr>
      <w:r w:rsidRPr="00615D00">
        <w:rPr>
          <w:spacing w:val="-4"/>
        </w:rPr>
        <w:t>3.3.1</w:t>
      </w:r>
      <w:r w:rsidR="00434C7F" w:rsidRPr="00615D00">
        <w:rPr>
          <w:spacing w:val="-4"/>
        </w:rPr>
        <w:t>1</w:t>
      </w:r>
      <w:r w:rsidRPr="00615D00">
        <w:rPr>
          <w:spacing w:val="-4"/>
        </w:rPr>
        <w:t xml:space="preserve">. Не передавать право временного владения и пользования (аренды) </w:t>
      </w:r>
      <w:r w:rsidR="002B0E20" w:rsidRPr="00615D00">
        <w:rPr>
          <w:spacing w:val="-4"/>
        </w:rPr>
        <w:t>И</w:t>
      </w:r>
      <w:r w:rsidR="00784EDE" w:rsidRPr="00615D00">
        <w:rPr>
          <w:spacing w:val="-4"/>
        </w:rPr>
        <w:t>муществом</w:t>
      </w:r>
      <w:r w:rsidRPr="00615D00">
        <w:rPr>
          <w:spacing w:val="-4"/>
        </w:rPr>
        <w:t xml:space="preserve"> в качестве предмета залога или вклада в уставной капитал (фонд) других организаций.</w:t>
      </w:r>
    </w:p>
    <w:p w:rsidR="00FB5A78" w:rsidRPr="00615D00" w:rsidRDefault="00FB5A78" w:rsidP="008349D3">
      <w:pPr>
        <w:ind w:firstLine="708"/>
        <w:jc w:val="both"/>
        <w:rPr>
          <w:spacing w:val="-4"/>
        </w:rPr>
      </w:pPr>
      <w:r w:rsidRPr="00615D00">
        <w:rPr>
          <w:spacing w:val="-4"/>
        </w:rPr>
        <w:t>3.3.1</w:t>
      </w:r>
      <w:r w:rsidR="00434C7F" w:rsidRPr="00615D00">
        <w:rPr>
          <w:spacing w:val="-4"/>
        </w:rPr>
        <w:t>2</w:t>
      </w:r>
      <w:r w:rsidRPr="00615D00">
        <w:rPr>
          <w:spacing w:val="-4"/>
        </w:rPr>
        <w:t xml:space="preserve">. Обеспечивать беспрепятственный доступ во все помещения представителей Арендодателя для проведения проверки соблюдения Арендатором условий Договора, а также предоставлять им необходимую документацию, относящуюся к предмету проверки. </w:t>
      </w:r>
    </w:p>
    <w:p w:rsidR="00A122E1" w:rsidRPr="00615D00" w:rsidRDefault="00FB5A78" w:rsidP="008349D3">
      <w:pPr>
        <w:ind w:firstLine="708"/>
        <w:jc w:val="both"/>
        <w:rPr>
          <w:spacing w:val="-4"/>
        </w:rPr>
      </w:pPr>
      <w:r w:rsidRPr="00615D00">
        <w:rPr>
          <w:spacing w:val="-4"/>
        </w:rPr>
        <w:t>3.3.1</w:t>
      </w:r>
      <w:r w:rsidR="008349D3" w:rsidRPr="00615D00">
        <w:rPr>
          <w:spacing w:val="-4"/>
        </w:rPr>
        <w:t>3</w:t>
      </w:r>
      <w:r w:rsidRPr="00615D00">
        <w:rPr>
          <w:spacing w:val="-4"/>
        </w:rPr>
        <w:t>.</w:t>
      </w:r>
      <w:r w:rsidR="00A122E1" w:rsidRPr="00615D00">
        <w:t xml:space="preserve"> </w:t>
      </w:r>
      <w:r w:rsidR="00A122E1" w:rsidRPr="00615D00">
        <w:rPr>
          <w:spacing w:val="-4"/>
        </w:rPr>
        <w:t>В течение 30 дней с даты подписания Арендодателем и Арендатором Акта приема-передачи, предусмотренного пунктом 1.</w:t>
      </w:r>
      <w:r w:rsidR="00DA5A49" w:rsidRPr="00615D00">
        <w:rPr>
          <w:spacing w:val="-4"/>
        </w:rPr>
        <w:t>6</w:t>
      </w:r>
      <w:r w:rsidR="00A122E1" w:rsidRPr="00615D00">
        <w:rPr>
          <w:spacing w:val="-4"/>
        </w:rPr>
        <w:t xml:space="preserve"> Договора, заключить договор страхования имущественных интересов, связанных с риском наступления ответственности за причинение вреда жизни, здоровью или имуществу третьих лиц на весь срок действия договора (страхование гражданской ответственности), а также по страхованию имущественных интересов, связанных с риском утраты (гибели) или повреждения </w:t>
      </w:r>
      <w:r w:rsidR="002B0E20" w:rsidRPr="00615D00">
        <w:rPr>
          <w:spacing w:val="-4"/>
        </w:rPr>
        <w:t>И</w:t>
      </w:r>
      <w:r w:rsidR="00A122E1" w:rsidRPr="00615D00">
        <w:rPr>
          <w:spacing w:val="-4"/>
        </w:rPr>
        <w:t xml:space="preserve">мущества, в пользу Арендодателя (страхование имущества) </w:t>
      </w:r>
      <w:r w:rsidR="002B0E20" w:rsidRPr="00615D00">
        <w:rPr>
          <w:spacing w:val="-4"/>
        </w:rPr>
        <w:t>И</w:t>
      </w:r>
      <w:r w:rsidR="00A122E1" w:rsidRPr="00615D00">
        <w:rPr>
          <w:spacing w:val="-4"/>
        </w:rPr>
        <w:t xml:space="preserve">мущества на срок, предусмотренный пунктом 2.1 Договора, предоставлять Арендодателю информацию о заключенных договорах страхования, </w:t>
      </w:r>
      <w:r w:rsidR="00A122E1" w:rsidRPr="00615D00">
        <w:rPr>
          <w:spacing w:val="-4"/>
        </w:rPr>
        <w:lastRenderedPageBreak/>
        <w:t>вносимых в них изменениях и (или) их расторжении, путем направления уведомления заказным письмом</w:t>
      </w:r>
      <w:r w:rsidR="00DA5A49" w:rsidRPr="00615D00">
        <w:rPr>
          <w:spacing w:val="-4"/>
        </w:rPr>
        <w:t>.</w:t>
      </w:r>
    </w:p>
    <w:p w:rsidR="00FB5A78" w:rsidRPr="00615D00" w:rsidRDefault="00FB5A78" w:rsidP="008349D3">
      <w:pPr>
        <w:ind w:firstLine="708"/>
        <w:jc w:val="both"/>
        <w:rPr>
          <w:spacing w:val="-4"/>
        </w:rPr>
      </w:pPr>
      <w:r w:rsidRPr="00615D00">
        <w:rPr>
          <w:spacing w:val="-4"/>
        </w:rPr>
        <w:t>3.3.1</w:t>
      </w:r>
      <w:r w:rsidR="008349D3" w:rsidRPr="00615D00">
        <w:rPr>
          <w:spacing w:val="-4"/>
        </w:rPr>
        <w:t>4</w:t>
      </w:r>
      <w:r w:rsidRPr="00615D00">
        <w:rPr>
          <w:spacing w:val="-4"/>
        </w:rPr>
        <w:t xml:space="preserve">. В </w:t>
      </w:r>
      <w:r w:rsidR="00A122E1" w:rsidRPr="00615D00">
        <w:rPr>
          <w:spacing w:val="-4"/>
        </w:rPr>
        <w:t>день</w:t>
      </w:r>
      <w:r w:rsidRPr="00615D00">
        <w:rPr>
          <w:spacing w:val="-4"/>
        </w:rPr>
        <w:t xml:space="preserve"> окончания срока аренды, установленного Договором, сдать Арендодателю Объект по Акту приема-передачи, который составляется и подписывается Арендодателем и Арендатором в трех экземплярах (по одному для каждой из Сторон и регистрирующего органа) и должен содержать сведения о техническом состоянии Объекта на момент его передачи Арендодателю.</w:t>
      </w:r>
    </w:p>
    <w:p w:rsidR="00FB5A78" w:rsidRPr="00615D00" w:rsidRDefault="00FB5A78" w:rsidP="008349D3">
      <w:pPr>
        <w:ind w:firstLine="708"/>
        <w:jc w:val="both"/>
        <w:rPr>
          <w:spacing w:val="-4"/>
        </w:rPr>
      </w:pPr>
      <w:r w:rsidRPr="00615D00">
        <w:rPr>
          <w:spacing w:val="-4"/>
        </w:rPr>
        <w:t>3.3.1</w:t>
      </w:r>
      <w:r w:rsidR="008349D3" w:rsidRPr="00615D00">
        <w:rPr>
          <w:spacing w:val="-4"/>
        </w:rPr>
        <w:t>5</w:t>
      </w:r>
      <w:r w:rsidRPr="00615D00">
        <w:rPr>
          <w:spacing w:val="-4"/>
        </w:rPr>
        <w:t xml:space="preserve">. </w:t>
      </w:r>
      <w:r w:rsidR="008D1E12">
        <w:rPr>
          <w:spacing w:val="-4"/>
        </w:rPr>
        <w:t xml:space="preserve">Самостоятельно нести ответственность и оплачивать штрафы за все нарушения, выявленные контролирующими и надзорными органами. </w:t>
      </w:r>
    </w:p>
    <w:p w:rsidR="00FB5A78" w:rsidRDefault="00FB5A78" w:rsidP="008349D3">
      <w:pPr>
        <w:ind w:firstLine="708"/>
        <w:jc w:val="both"/>
        <w:rPr>
          <w:spacing w:val="-4"/>
        </w:rPr>
      </w:pPr>
      <w:r w:rsidRPr="00615D00">
        <w:rPr>
          <w:spacing w:val="-4"/>
        </w:rPr>
        <w:t>3.3.1</w:t>
      </w:r>
      <w:r w:rsidR="008349D3" w:rsidRPr="00615D00">
        <w:rPr>
          <w:spacing w:val="-4"/>
        </w:rPr>
        <w:t>6</w:t>
      </w:r>
      <w:r w:rsidRPr="00615D00">
        <w:rPr>
          <w:spacing w:val="-4"/>
        </w:rPr>
        <w:t xml:space="preserve">. В случае досрочного расторжения Договора вернуть Арендодателю </w:t>
      </w:r>
      <w:r w:rsidR="002B0E20" w:rsidRPr="00615D00">
        <w:rPr>
          <w:spacing w:val="-4"/>
        </w:rPr>
        <w:t>И</w:t>
      </w:r>
      <w:r w:rsidR="00A122E1" w:rsidRPr="00615D00">
        <w:rPr>
          <w:spacing w:val="-4"/>
        </w:rPr>
        <w:t>мущество</w:t>
      </w:r>
      <w:r w:rsidRPr="00615D00">
        <w:rPr>
          <w:spacing w:val="-4"/>
        </w:rPr>
        <w:t xml:space="preserve"> по Акту приема-передачи в состоянии не хуже, чем в котором его получил, с учетом нормального износа в порядке, предусмотренном разделом 4 Договора.</w:t>
      </w:r>
    </w:p>
    <w:p w:rsidR="00C16F25" w:rsidRDefault="00C16F25" w:rsidP="008349D3">
      <w:pPr>
        <w:ind w:firstLine="708"/>
        <w:jc w:val="both"/>
      </w:pPr>
      <w:r>
        <w:rPr>
          <w:spacing w:val="-4"/>
        </w:rPr>
        <w:t xml:space="preserve">3.3.17. </w:t>
      </w:r>
      <w:r>
        <w:t xml:space="preserve">Предоставить право Федеральному агентству по управлению государственным имуществом (далее – Росимущество) (его территориального органа) осуществлять проверку порядка использования федерального </w:t>
      </w:r>
      <w:r w:rsidR="002B0E20">
        <w:t>И</w:t>
      </w:r>
      <w:r>
        <w:t>мущества, переданного в аренду.</w:t>
      </w:r>
    </w:p>
    <w:p w:rsidR="00C16F25" w:rsidRDefault="00C16F25" w:rsidP="008349D3">
      <w:pPr>
        <w:ind w:firstLine="708"/>
        <w:jc w:val="both"/>
      </w:pPr>
      <w:r>
        <w:t xml:space="preserve">3.3.18. Получать письменное согласие Росимущества (его территориального органа) на субаренду, перепланировку, реконструкцию, проведение капитального ремонта арендуемого недвижимого </w:t>
      </w:r>
      <w:r w:rsidR="002B0E20">
        <w:t>И</w:t>
      </w:r>
      <w:r>
        <w:t>мущества.</w:t>
      </w:r>
    </w:p>
    <w:p w:rsidR="00BC74DF" w:rsidRPr="00615D00" w:rsidRDefault="00BC74DF" w:rsidP="008349D3">
      <w:pPr>
        <w:ind w:firstLine="708"/>
        <w:jc w:val="both"/>
        <w:rPr>
          <w:spacing w:val="-4"/>
        </w:rPr>
      </w:pPr>
      <w:r>
        <w:t>3.3.19. Предоставить Арендодателю перечень имущества, находящегося на территории цирка и самостоятельно осуществлять его охрану.</w:t>
      </w:r>
    </w:p>
    <w:p w:rsidR="00FB5A78" w:rsidRPr="00615D00" w:rsidRDefault="00FB5A78" w:rsidP="008349D3">
      <w:pPr>
        <w:ind w:firstLine="708"/>
        <w:jc w:val="both"/>
        <w:rPr>
          <w:spacing w:val="-4"/>
        </w:rPr>
      </w:pPr>
      <w:r w:rsidRPr="00615D00">
        <w:rPr>
          <w:spacing w:val="-4"/>
        </w:rPr>
        <w:t>3.4. Арендатор вправе:</w:t>
      </w:r>
    </w:p>
    <w:p w:rsidR="00FB5A78" w:rsidRPr="00615D00" w:rsidRDefault="00FB5A78" w:rsidP="008349D3">
      <w:pPr>
        <w:ind w:firstLine="708"/>
        <w:jc w:val="both"/>
        <w:rPr>
          <w:spacing w:val="-4"/>
        </w:rPr>
      </w:pPr>
      <w:r w:rsidRPr="00615D00">
        <w:rPr>
          <w:spacing w:val="-4"/>
        </w:rPr>
        <w:t>3.4.1. Требовать от Арендодателя передачи</w:t>
      </w:r>
      <w:r w:rsidR="00C25056" w:rsidRPr="00615D00">
        <w:rPr>
          <w:spacing w:val="-4"/>
        </w:rPr>
        <w:t xml:space="preserve"> </w:t>
      </w:r>
      <w:r w:rsidR="002B0E20" w:rsidRPr="00615D00">
        <w:rPr>
          <w:spacing w:val="-4"/>
        </w:rPr>
        <w:t>И</w:t>
      </w:r>
      <w:r w:rsidR="00C25056" w:rsidRPr="00615D00">
        <w:rPr>
          <w:spacing w:val="-4"/>
        </w:rPr>
        <w:t>мущества</w:t>
      </w:r>
      <w:r w:rsidRPr="00615D00">
        <w:rPr>
          <w:spacing w:val="-4"/>
        </w:rPr>
        <w:t xml:space="preserve"> во временное владение и пользование (в аренду) в техническом состоянии пригодном для надлежащего использования</w:t>
      </w:r>
      <w:r w:rsidR="00C25056" w:rsidRPr="00615D00">
        <w:rPr>
          <w:spacing w:val="-4"/>
        </w:rPr>
        <w:t xml:space="preserve"> </w:t>
      </w:r>
      <w:r w:rsidR="002B0E20" w:rsidRPr="00615D00">
        <w:rPr>
          <w:spacing w:val="-4"/>
        </w:rPr>
        <w:t>И</w:t>
      </w:r>
      <w:r w:rsidR="00C25056" w:rsidRPr="00615D00">
        <w:rPr>
          <w:spacing w:val="-4"/>
        </w:rPr>
        <w:t>мущества</w:t>
      </w:r>
      <w:r w:rsidRPr="00615D00">
        <w:rPr>
          <w:spacing w:val="-4"/>
        </w:rPr>
        <w:t xml:space="preserve"> в соответствии с целями, указанными в пункте 1.</w:t>
      </w:r>
      <w:r w:rsidR="00DA5A49" w:rsidRPr="00615D00">
        <w:rPr>
          <w:spacing w:val="-4"/>
        </w:rPr>
        <w:t>1</w:t>
      </w:r>
      <w:r w:rsidRPr="00615D00">
        <w:rPr>
          <w:spacing w:val="-4"/>
        </w:rPr>
        <w:t xml:space="preserve"> Договора.</w:t>
      </w:r>
    </w:p>
    <w:p w:rsidR="00FB5A78" w:rsidRPr="00615D00" w:rsidRDefault="00FB5A78" w:rsidP="008349D3">
      <w:pPr>
        <w:ind w:firstLine="708"/>
        <w:jc w:val="both"/>
        <w:rPr>
          <w:spacing w:val="-4"/>
        </w:rPr>
      </w:pPr>
      <w:r w:rsidRPr="00615D00">
        <w:rPr>
          <w:spacing w:val="-4"/>
        </w:rPr>
        <w:t xml:space="preserve">3.4.2. Беспрепятственно использовать </w:t>
      </w:r>
      <w:r w:rsidR="002B0E20" w:rsidRPr="00615D00">
        <w:rPr>
          <w:spacing w:val="-4"/>
        </w:rPr>
        <w:t>И</w:t>
      </w:r>
      <w:r w:rsidR="00C25056" w:rsidRPr="00615D00">
        <w:rPr>
          <w:spacing w:val="-4"/>
        </w:rPr>
        <w:t>мущество</w:t>
      </w:r>
      <w:r w:rsidRPr="00615D00">
        <w:rPr>
          <w:spacing w:val="-4"/>
        </w:rPr>
        <w:t xml:space="preserve"> в соответствии с целями, указанными в пункте 1.</w:t>
      </w:r>
      <w:r w:rsidR="00DA5A49" w:rsidRPr="00615D00">
        <w:rPr>
          <w:spacing w:val="-4"/>
        </w:rPr>
        <w:t>1</w:t>
      </w:r>
      <w:r w:rsidRPr="00615D00">
        <w:rPr>
          <w:spacing w:val="-4"/>
        </w:rPr>
        <w:t xml:space="preserve"> Договора, в течение срока аренды, установленного Договором.</w:t>
      </w:r>
    </w:p>
    <w:p w:rsidR="00C362B0" w:rsidRPr="00615D00" w:rsidRDefault="00C362B0" w:rsidP="00C362B0">
      <w:pPr>
        <w:ind w:firstLine="708"/>
        <w:jc w:val="both"/>
      </w:pPr>
    </w:p>
    <w:p w:rsidR="00C362B0" w:rsidRPr="00615D00" w:rsidRDefault="00C362B0" w:rsidP="00C362B0">
      <w:pPr>
        <w:ind w:firstLine="708"/>
        <w:jc w:val="both"/>
        <w:rPr>
          <w:b/>
          <w:bCs/>
        </w:rPr>
      </w:pPr>
      <w:r w:rsidRPr="00615D00">
        <w:rPr>
          <w:b/>
          <w:bCs/>
        </w:rPr>
        <w:t xml:space="preserve">4. Порядок возврата </w:t>
      </w:r>
      <w:r w:rsidR="002B0E20" w:rsidRPr="00615D00">
        <w:rPr>
          <w:b/>
          <w:bCs/>
        </w:rPr>
        <w:t>и</w:t>
      </w:r>
      <w:r w:rsidR="00E45387" w:rsidRPr="00615D00">
        <w:rPr>
          <w:b/>
          <w:bCs/>
        </w:rPr>
        <w:t>мущества</w:t>
      </w:r>
      <w:r w:rsidRPr="00615D00">
        <w:rPr>
          <w:b/>
          <w:bCs/>
        </w:rPr>
        <w:t xml:space="preserve"> Арендодателю</w:t>
      </w:r>
    </w:p>
    <w:p w:rsidR="00C362B0" w:rsidRPr="00615D00" w:rsidRDefault="00C362B0" w:rsidP="00C362B0">
      <w:pPr>
        <w:ind w:firstLine="708"/>
        <w:jc w:val="both"/>
      </w:pPr>
      <w:r w:rsidRPr="00615D00">
        <w:t>4.1. До дня подписания Сторонами Акта приема-передачи, в соответствии с пунктами 3.1.</w:t>
      </w:r>
      <w:r w:rsidR="00DA5A49" w:rsidRPr="00615D00">
        <w:t>6</w:t>
      </w:r>
      <w:r w:rsidRPr="00615D00">
        <w:t>, 3.3.1</w:t>
      </w:r>
      <w:r w:rsidR="00DA5A49" w:rsidRPr="00615D00">
        <w:t>4</w:t>
      </w:r>
      <w:r w:rsidRPr="00615D00">
        <w:t xml:space="preserve"> Договора, Арендатор обязан:</w:t>
      </w:r>
    </w:p>
    <w:p w:rsidR="00C362B0" w:rsidRPr="00615D00" w:rsidRDefault="00C362B0" w:rsidP="00C362B0">
      <w:pPr>
        <w:ind w:firstLine="708"/>
        <w:jc w:val="both"/>
      </w:pPr>
      <w:r w:rsidRPr="00615D00">
        <w:t xml:space="preserve">4.1.1. Совместно с Арендодателем составить и подписать акт сверки </w:t>
      </w:r>
      <w:r w:rsidRPr="00615D00">
        <w:rPr>
          <w:bCs/>
        </w:rPr>
        <w:t>своевременности и полноты оплаты арендной платы и неустойки по</w:t>
      </w:r>
      <w:r w:rsidRPr="00615D00">
        <w:rPr>
          <w:bCs/>
          <w:spacing w:val="7"/>
        </w:rPr>
        <w:t xml:space="preserve"> Договору</w:t>
      </w:r>
      <w:r w:rsidRPr="00615D00">
        <w:t>.</w:t>
      </w:r>
    </w:p>
    <w:p w:rsidR="00C362B0" w:rsidRPr="00615D00" w:rsidRDefault="00C362B0" w:rsidP="00C362B0">
      <w:pPr>
        <w:ind w:firstLine="708"/>
        <w:jc w:val="both"/>
      </w:pPr>
      <w:r w:rsidRPr="00615D00">
        <w:t>В случае установления наличия задолженности у Арендатора по арендной плате и/или неустойке Стороны Договора в обязательном порядке подписывают соглашение, предусматривающее обязательство Арендатора погасить указанную задолженность в срок, согласованный с Арендодателем.</w:t>
      </w:r>
    </w:p>
    <w:p w:rsidR="00C362B0" w:rsidRPr="00615D00" w:rsidRDefault="00C362B0" w:rsidP="00C362B0">
      <w:pPr>
        <w:ind w:firstLine="708"/>
        <w:jc w:val="both"/>
      </w:pPr>
      <w:r w:rsidRPr="00615D00">
        <w:t xml:space="preserve">4.1.2. Освободить </w:t>
      </w:r>
      <w:r w:rsidR="002B0E20" w:rsidRPr="00615D00">
        <w:t>И</w:t>
      </w:r>
      <w:r w:rsidR="00E45387" w:rsidRPr="00615D00">
        <w:t xml:space="preserve">мущество </w:t>
      </w:r>
      <w:r w:rsidRPr="00615D00">
        <w:t xml:space="preserve">и подготовить </w:t>
      </w:r>
      <w:r w:rsidR="00E45387" w:rsidRPr="00615D00">
        <w:t>его</w:t>
      </w:r>
      <w:r w:rsidRPr="00615D00">
        <w:t xml:space="preserve"> к передаче Арендодателю не позднее дня окончания срока аренды. </w:t>
      </w:r>
    </w:p>
    <w:p w:rsidR="00C362B0" w:rsidRPr="00615D00" w:rsidRDefault="00C362B0" w:rsidP="00C362B0">
      <w:pPr>
        <w:ind w:firstLine="708"/>
        <w:jc w:val="both"/>
        <w:rPr>
          <w:b/>
        </w:rPr>
      </w:pPr>
    </w:p>
    <w:p w:rsidR="00C362B0" w:rsidRPr="00305C74" w:rsidRDefault="00C362B0" w:rsidP="00C362B0">
      <w:pPr>
        <w:ind w:firstLine="708"/>
        <w:jc w:val="both"/>
        <w:rPr>
          <w:b/>
        </w:rPr>
      </w:pPr>
      <w:r w:rsidRPr="00615D00">
        <w:rPr>
          <w:b/>
        </w:rPr>
        <w:t>5. Платежи и расчеты по Договору</w:t>
      </w:r>
    </w:p>
    <w:p w:rsidR="002D39FE" w:rsidRPr="00BE4380" w:rsidRDefault="002D39FE" w:rsidP="002D39FE">
      <w:pPr>
        <w:ind w:firstLine="708"/>
        <w:jc w:val="both"/>
      </w:pPr>
      <w:r w:rsidRPr="00615D00">
        <w:t>5.1. В соотв</w:t>
      </w:r>
      <w:r w:rsidR="00854C7E">
        <w:t>етствии с отчетом об оценке от 12</w:t>
      </w:r>
      <w:r w:rsidRPr="00615D00">
        <w:t>.0</w:t>
      </w:r>
      <w:r w:rsidR="00854C7E">
        <w:t>8</w:t>
      </w:r>
      <w:r w:rsidRPr="00615D00">
        <w:t>.202</w:t>
      </w:r>
      <w:r>
        <w:t>2</w:t>
      </w:r>
      <w:r w:rsidRPr="00615D00">
        <w:t xml:space="preserve"> г № </w:t>
      </w:r>
      <w:r w:rsidR="00373BB9">
        <w:t>0</w:t>
      </w:r>
      <w:r w:rsidR="00854C7E">
        <w:t>811</w:t>
      </w:r>
      <w:r w:rsidR="00520E7E">
        <w:t>4</w:t>
      </w:r>
      <w:r w:rsidR="00373BB9">
        <w:t>/22</w:t>
      </w:r>
      <w:r w:rsidRPr="00615D00">
        <w:t>, выполненн</w:t>
      </w:r>
      <w:r>
        <w:t>ым</w:t>
      </w:r>
      <w:r w:rsidRPr="00615D00">
        <w:t xml:space="preserve"> ООО «</w:t>
      </w:r>
      <w:r>
        <w:t>НИОЦ</w:t>
      </w:r>
      <w:r w:rsidRPr="00615D00">
        <w:t xml:space="preserve">», </w:t>
      </w:r>
      <w:r>
        <w:t>общая стоимость годовой</w:t>
      </w:r>
      <w:r w:rsidRPr="00615D00">
        <w:t xml:space="preserve"> арендной платы</w:t>
      </w:r>
      <w:r w:rsidRPr="00BE4380">
        <w:t xml:space="preserve"> составляет</w:t>
      </w:r>
      <w:r w:rsidR="00373BB9">
        <w:t xml:space="preserve"> </w:t>
      </w:r>
      <w:r w:rsidR="00520E7E">
        <w:t>489</w:t>
      </w:r>
      <w:r w:rsidR="00854C7E">
        <w:t xml:space="preserve"> </w:t>
      </w:r>
      <w:r w:rsidR="00520E7E">
        <w:t>187</w:t>
      </w:r>
      <w:r w:rsidR="00373BB9" w:rsidRPr="00373BB9">
        <w:t xml:space="preserve"> (</w:t>
      </w:r>
      <w:r w:rsidR="00520E7E">
        <w:t>четыреста восемьдесят девять тысяч сто восемьдесят семь</w:t>
      </w:r>
      <w:r w:rsidR="00373BB9" w:rsidRPr="00373BB9">
        <w:t>) рубл</w:t>
      </w:r>
      <w:r w:rsidR="00520E7E">
        <w:t>ей</w:t>
      </w:r>
      <w:r w:rsidR="009223DF">
        <w:t xml:space="preserve"> </w:t>
      </w:r>
      <w:r w:rsidR="00373BB9" w:rsidRPr="00373BB9">
        <w:t xml:space="preserve">00 копеек, кроме того НДС 20% в размере </w:t>
      </w:r>
      <w:r w:rsidR="00520E7E">
        <w:t>97</w:t>
      </w:r>
      <w:r w:rsidR="009223DF">
        <w:t> </w:t>
      </w:r>
      <w:r w:rsidR="00520E7E">
        <w:t>837</w:t>
      </w:r>
      <w:r w:rsidR="00373BB9" w:rsidRPr="00373BB9">
        <w:t xml:space="preserve"> рублей </w:t>
      </w:r>
      <w:r w:rsidR="00520E7E">
        <w:t>4</w:t>
      </w:r>
      <w:r w:rsidR="00373BB9" w:rsidRPr="00373BB9">
        <w:t xml:space="preserve">0 </w:t>
      </w:r>
      <w:r w:rsidR="00373BB9">
        <w:t>копеек.</w:t>
      </w:r>
    </w:p>
    <w:p w:rsidR="002D39FE" w:rsidRDefault="002D39FE" w:rsidP="002D39FE">
      <w:pPr>
        <w:autoSpaceDE w:val="0"/>
        <w:autoSpaceDN w:val="0"/>
        <w:adjustRightInd w:val="0"/>
        <w:ind w:firstLine="708"/>
        <w:jc w:val="both"/>
      </w:pPr>
      <w:r>
        <w:t xml:space="preserve">Ежемесячная арендная плата составляет </w:t>
      </w:r>
      <w:r w:rsidR="00520E7E">
        <w:t>48</w:t>
      </w:r>
      <w:r w:rsidR="009223DF">
        <w:t> </w:t>
      </w:r>
      <w:r w:rsidR="00520E7E">
        <w:t>918</w:t>
      </w:r>
      <w:r>
        <w:t xml:space="preserve"> (</w:t>
      </w:r>
      <w:r w:rsidR="00520E7E">
        <w:t>сорок восемь тысяч девятьсот восемнадцать</w:t>
      </w:r>
      <w:r w:rsidR="00373BB9">
        <w:t>)</w:t>
      </w:r>
      <w:r>
        <w:t xml:space="preserve"> рубл</w:t>
      </w:r>
      <w:r w:rsidR="002407B5">
        <w:t>ей</w:t>
      </w:r>
      <w:r>
        <w:t xml:space="preserve"> </w:t>
      </w:r>
      <w:r w:rsidR="00520E7E">
        <w:t>7</w:t>
      </w:r>
      <w:r w:rsidR="006539E7">
        <w:t>0</w:t>
      </w:r>
      <w:r>
        <w:t xml:space="preserve"> коп., в том числе НДС 20%.</w:t>
      </w:r>
    </w:p>
    <w:p w:rsidR="007236FF" w:rsidRDefault="007236FF" w:rsidP="007236FF">
      <w:pPr>
        <w:autoSpaceDE w:val="0"/>
        <w:autoSpaceDN w:val="0"/>
        <w:adjustRightInd w:val="0"/>
        <w:ind w:firstLine="708"/>
        <w:jc w:val="both"/>
      </w:pPr>
      <w:r>
        <w:t>5.2. Арендная плата, установленная пунктом 5.1 Договора или уведомлением Арендодателя об изменении арендной платы, в полном объеме (с налогом на добавленную стоимость) в установленном законом порядке перечисляется Арендатором на счет Арендодателя, указанный в разделе 12 Договора.</w:t>
      </w:r>
    </w:p>
    <w:p w:rsidR="007236FF" w:rsidRDefault="007236FF" w:rsidP="007236FF">
      <w:pPr>
        <w:autoSpaceDE w:val="0"/>
        <w:autoSpaceDN w:val="0"/>
        <w:adjustRightInd w:val="0"/>
        <w:ind w:firstLine="708"/>
        <w:jc w:val="both"/>
      </w:pPr>
      <w:r>
        <w:t>Внесение арендной платы производится за каждый месяц вперед по 15 число оплачиваемого месяца включительно.</w:t>
      </w:r>
    </w:p>
    <w:p w:rsidR="007236FF" w:rsidRDefault="007236FF" w:rsidP="007236FF">
      <w:pPr>
        <w:autoSpaceDE w:val="0"/>
        <w:autoSpaceDN w:val="0"/>
        <w:adjustRightInd w:val="0"/>
        <w:ind w:firstLine="708"/>
        <w:jc w:val="both"/>
      </w:pPr>
      <w:r>
        <w:lastRenderedPageBreak/>
        <w:t>Первое внесение арендной платы Арендатор производит в течение 15 (пятнадцати) календарных дней после подписания Договора.</w:t>
      </w:r>
    </w:p>
    <w:p w:rsidR="007236FF" w:rsidRDefault="007236FF" w:rsidP="007236FF">
      <w:pPr>
        <w:autoSpaceDE w:val="0"/>
        <w:autoSpaceDN w:val="0"/>
        <w:adjustRightInd w:val="0"/>
        <w:ind w:firstLine="708"/>
        <w:jc w:val="both"/>
      </w:pPr>
      <w:r>
        <w:t>Размер арендной платы первого и последнего месяцев срока действия настоящего Договора определяется исходя из количества календарных дней фактической аренды.</w:t>
      </w:r>
    </w:p>
    <w:p w:rsidR="007236FF" w:rsidRPr="00967CC1" w:rsidRDefault="007236FF" w:rsidP="007236FF">
      <w:pPr>
        <w:autoSpaceDE w:val="0"/>
        <w:autoSpaceDN w:val="0"/>
        <w:adjustRightInd w:val="0"/>
        <w:ind w:firstLine="708"/>
        <w:jc w:val="both"/>
      </w:pPr>
      <w:r>
        <w:t>Обязательство по оплате арендной платы, установленной пунктом 5.1 Договора или уведомлением Арендодателя об изменении арендной платы, возникает у Арендатора с момента подписания Арендодателем и Арендатором Акта приема-передачи, в соответствии с пунктом 1.6 Договора, и прекращается с момента возврата Арендатором имущества, оформленного соответствующим Актом приема-передачи, в соответствии с пунктами 3.1.6, 3.3.14 и 3.3.16 Договора.</w:t>
      </w:r>
    </w:p>
    <w:p w:rsidR="00F667CA" w:rsidRPr="00615D00" w:rsidRDefault="00187ACD" w:rsidP="007640A0">
      <w:pPr>
        <w:autoSpaceDE w:val="0"/>
        <w:autoSpaceDN w:val="0"/>
        <w:adjustRightInd w:val="0"/>
        <w:ind w:firstLine="708"/>
        <w:jc w:val="both"/>
        <w:rPr>
          <w:rFonts w:eastAsiaTheme="minorHAnsi"/>
          <w:lang w:eastAsia="en-US"/>
        </w:rPr>
      </w:pPr>
      <w:r w:rsidRPr="00615D00">
        <w:rPr>
          <w:rFonts w:eastAsiaTheme="minorHAnsi"/>
          <w:lang w:eastAsia="en-US"/>
        </w:rPr>
        <w:t xml:space="preserve">5.3. Арендодатель вправе в одностороннем и бесспорном порядке изменять величину арендной платы, но не чаще одного раза в год. </w:t>
      </w:r>
    </w:p>
    <w:p w:rsidR="00F235C6" w:rsidRDefault="00187ACD" w:rsidP="007640A0">
      <w:pPr>
        <w:autoSpaceDE w:val="0"/>
        <w:autoSpaceDN w:val="0"/>
        <w:adjustRightInd w:val="0"/>
        <w:ind w:firstLine="708"/>
        <w:jc w:val="both"/>
        <w:rPr>
          <w:rFonts w:eastAsiaTheme="minorHAnsi"/>
          <w:lang w:eastAsia="en-US"/>
        </w:rPr>
      </w:pPr>
      <w:r w:rsidRPr="00615D00">
        <w:rPr>
          <w:rFonts w:eastAsiaTheme="minorHAnsi"/>
          <w:lang w:eastAsia="en-US"/>
        </w:rPr>
        <w:t xml:space="preserve">Ежегодное изменение </w:t>
      </w:r>
      <w:r w:rsidR="00C45C53" w:rsidRPr="00615D00">
        <w:rPr>
          <w:rFonts w:eastAsiaTheme="minorHAnsi"/>
          <w:lang w:eastAsia="en-US"/>
        </w:rPr>
        <w:t>величины</w:t>
      </w:r>
      <w:r w:rsidRPr="00615D00">
        <w:rPr>
          <w:rFonts w:eastAsiaTheme="minorHAnsi"/>
          <w:lang w:eastAsia="en-US"/>
        </w:rPr>
        <w:t xml:space="preserve"> арендной платы может производиться по решению Арендодателя на размер уровня инфляции, установленного в федеральном </w:t>
      </w:r>
      <w:hyperlink r:id="rId8" w:history="1">
        <w:r w:rsidRPr="00615D00">
          <w:rPr>
            <w:rFonts w:eastAsiaTheme="minorHAnsi"/>
            <w:lang w:eastAsia="en-US"/>
          </w:rPr>
          <w:t>законе</w:t>
        </w:r>
      </w:hyperlink>
      <w:r w:rsidRPr="00615D00">
        <w:rPr>
          <w:rFonts w:eastAsiaTheme="minorHAnsi"/>
          <w:lang w:eastAsia="en-US"/>
        </w:rPr>
        <w:t xml:space="preserve"> о федеральном бюджете на очередной финансовый год и плановый период, который применяется ежегодно по состоянию на начало очередного финансового года, начиная с года, следующего за годом, в котором заключен указанный договор аренды</w:t>
      </w:r>
      <w:r w:rsidR="00F235C6">
        <w:rPr>
          <w:rFonts w:eastAsiaTheme="minorHAnsi"/>
          <w:lang w:eastAsia="en-US"/>
        </w:rPr>
        <w:t xml:space="preserve">. </w:t>
      </w:r>
    </w:p>
    <w:p w:rsidR="002C2DC1" w:rsidRPr="00615D00" w:rsidRDefault="00C362B0" w:rsidP="007640A0">
      <w:pPr>
        <w:autoSpaceDE w:val="0"/>
        <w:autoSpaceDN w:val="0"/>
        <w:adjustRightInd w:val="0"/>
        <w:ind w:firstLine="708"/>
        <w:jc w:val="both"/>
        <w:rPr>
          <w:rFonts w:eastAsiaTheme="minorHAnsi"/>
          <w:lang w:eastAsia="en-US"/>
        </w:rPr>
      </w:pPr>
      <w:r w:rsidRPr="00615D00">
        <w:t>5.4.</w:t>
      </w:r>
      <w:r w:rsidR="00F667CA" w:rsidRPr="00615D00">
        <w:t xml:space="preserve"> </w:t>
      </w:r>
      <w:r w:rsidR="00F667CA" w:rsidRPr="00615D00">
        <w:rPr>
          <w:rFonts w:eastAsiaTheme="minorHAnsi"/>
          <w:lang w:eastAsia="en-US"/>
        </w:rPr>
        <w:t xml:space="preserve">Изменение величины арендной платы производится через месяц с даты письменного уведомления Арендодателем Арендатора об одностороннем изменении размера арендной платы. </w:t>
      </w:r>
    </w:p>
    <w:p w:rsidR="00F667CA" w:rsidRDefault="00F667CA" w:rsidP="007640A0">
      <w:pPr>
        <w:autoSpaceDE w:val="0"/>
        <w:autoSpaceDN w:val="0"/>
        <w:adjustRightInd w:val="0"/>
        <w:ind w:firstLine="708"/>
        <w:jc w:val="both"/>
        <w:rPr>
          <w:rFonts w:eastAsiaTheme="minorHAnsi"/>
          <w:lang w:eastAsia="en-US"/>
        </w:rPr>
      </w:pPr>
      <w:r w:rsidRPr="00615D00">
        <w:rPr>
          <w:rFonts w:eastAsiaTheme="minorHAnsi"/>
          <w:lang w:eastAsia="en-US"/>
        </w:rPr>
        <w:t>Датой уведомления в целях настоящего Договора признается дата вручения Арендатору соответствующего извещения под расписку (при направлении извещения курьером), либо дата вручения Арендатору заказной корреспонденции почтовой службой, или дата отметки почтовой службы на заказной корреспонденции об отсутствии (выбытии) Арендатора по указанному в настоящем Договоре почтовому адресу (при направлении извещения заказной почтой).</w:t>
      </w:r>
    </w:p>
    <w:p w:rsidR="00305C74" w:rsidRPr="00F235C6" w:rsidRDefault="00305C74" w:rsidP="007640A0">
      <w:pPr>
        <w:autoSpaceDE w:val="0"/>
        <w:autoSpaceDN w:val="0"/>
        <w:adjustRightInd w:val="0"/>
        <w:ind w:firstLine="708"/>
        <w:jc w:val="both"/>
        <w:rPr>
          <w:rFonts w:eastAsiaTheme="minorHAnsi"/>
          <w:lang w:eastAsia="en-US"/>
        </w:rPr>
      </w:pPr>
      <w:r w:rsidRPr="00305C74">
        <w:rPr>
          <w:rFonts w:eastAsiaTheme="minorHAnsi"/>
          <w:lang w:eastAsia="en-US"/>
        </w:rPr>
        <w:t>5.5. Арендатор возмещает Арендодателю расходы, понесенные Арендодателем на изготовление Отчета об определении рыночной стоимости права пользования недвижимым имуществом, расположенным по адресу</w:t>
      </w:r>
      <w:r w:rsidR="00F35C1C" w:rsidRPr="00F35C1C">
        <w:rPr>
          <w:rFonts w:eastAsiaTheme="minorHAnsi"/>
          <w:lang w:eastAsia="en-US"/>
        </w:rPr>
        <w:t xml:space="preserve">: </w:t>
      </w:r>
      <w:r w:rsidR="00520E7E" w:rsidRPr="00520E7E">
        <w:t xml:space="preserve">625000, </w:t>
      </w:r>
      <w:r w:rsidR="00520E7E" w:rsidRPr="00520E7E">
        <w:rPr>
          <w:color w:val="000000"/>
        </w:rPr>
        <w:t>Тюменская область, г. Тюмень, ул. Первомайская, д. 15</w:t>
      </w:r>
      <w:r w:rsidRPr="00305C74">
        <w:rPr>
          <w:rFonts w:eastAsiaTheme="minorHAnsi"/>
          <w:lang w:eastAsia="en-US"/>
        </w:rPr>
        <w:t xml:space="preserve"> от </w:t>
      </w:r>
      <w:r w:rsidR="00854C7E">
        <w:rPr>
          <w:rFonts w:eastAsiaTheme="minorHAnsi"/>
          <w:lang w:eastAsia="en-US"/>
        </w:rPr>
        <w:t>12</w:t>
      </w:r>
      <w:r w:rsidR="00F35C1C" w:rsidRPr="00F35C1C">
        <w:rPr>
          <w:rFonts w:eastAsiaTheme="minorHAnsi"/>
          <w:lang w:eastAsia="en-US"/>
        </w:rPr>
        <w:t>.0</w:t>
      </w:r>
      <w:r w:rsidR="00854C7E">
        <w:rPr>
          <w:rFonts w:eastAsiaTheme="minorHAnsi"/>
          <w:lang w:eastAsia="en-US"/>
        </w:rPr>
        <w:t>8</w:t>
      </w:r>
      <w:r w:rsidR="00F35C1C" w:rsidRPr="00F35C1C">
        <w:rPr>
          <w:rFonts w:eastAsiaTheme="minorHAnsi"/>
          <w:lang w:eastAsia="en-US"/>
        </w:rPr>
        <w:t>.2022</w:t>
      </w:r>
      <w:r w:rsidRPr="00305C74">
        <w:rPr>
          <w:rFonts w:eastAsiaTheme="minorHAnsi"/>
          <w:lang w:eastAsia="en-US"/>
        </w:rPr>
        <w:t xml:space="preserve"> года № </w:t>
      </w:r>
      <w:r w:rsidR="00854C7E">
        <w:rPr>
          <w:rFonts w:eastAsiaTheme="minorHAnsi"/>
          <w:lang w:eastAsia="en-US"/>
        </w:rPr>
        <w:t>0811</w:t>
      </w:r>
      <w:r w:rsidR="00520E7E">
        <w:rPr>
          <w:rFonts w:eastAsiaTheme="minorHAnsi"/>
          <w:lang w:eastAsia="en-US"/>
        </w:rPr>
        <w:t>4</w:t>
      </w:r>
      <w:r w:rsidR="00F35C1C" w:rsidRPr="00F35C1C">
        <w:rPr>
          <w:rFonts w:eastAsiaTheme="minorHAnsi"/>
          <w:lang w:eastAsia="en-US"/>
        </w:rPr>
        <w:t>/22</w:t>
      </w:r>
      <w:r w:rsidRPr="00305C74">
        <w:rPr>
          <w:rFonts w:eastAsiaTheme="minorHAnsi"/>
          <w:lang w:eastAsia="en-US"/>
        </w:rPr>
        <w:t xml:space="preserve"> выполненного ООО «НИОЦ» в размере</w:t>
      </w:r>
      <w:r w:rsidR="00F35C1C" w:rsidRPr="00F35C1C">
        <w:rPr>
          <w:rFonts w:eastAsiaTheme="minorHAnsi"/>
          <w:lang w:eastAsia="en-US"/>
        </w:rPr>
        <w:t xml:space="preserve"> </w:t>
      </w:r>
      <w:r w:rsidR="00520E7E">
        <w:rPr>
          <w:rFonts w:eastAsiaTheme="minorHAnsi"/>
          <w:lang w:eastAsia="en-US"/>
        </w:rPr>
        <w:t>18</w:t>
      </w:r>
      <w:r w:rsidR="00854C7E">
        <w:rPr>
          <w:rFonts w:eastAsiaTheme="minorHAnsi"/>
          <w:lang w:eastAsia="en-US"/>
        </w:rPr>
        <w:t> </w:t>
      </w:r>
      <w:r w:rsidR="00520E7E">
        <w:rPr>
          <w:rFonts w:eastAsiaTheme="minorHAnsi"/>
          <w:lang w:eastAsia="en-US"/>
        </w:rPr>
        <w:t>154</w:t>
      </w:r>
      <w:r w:rsidR="009223DF">
        <w:rPr>
          <w:rFonts w:eastAsiaTheme="minorHAnsi"/>
          <w:lang w:eastAsia="en-US"/>
        </w:rPr>
        <w:t>,</w:t>
      </w:r>
      <w:r w:rsidR="00520E7E">
        <w:rPr>
          <w:rFonts w:eastAsiaTheme="minorHAnsi"/>
          <w:lang w:eastAsia="en-US"/>
        </w:rPr>
        <w:t>5</w:t>
      </w:r>
      <w:r w:rsidR="009223DF">
        <w:rPr>
          <w:rFonts w:eastAsiaTheme="minorHAnsi"/>
          <w:lang w:eastAsia="en-US"/>
        </w:rPr>
        <w:t xml:space="preserve"> </w:t>
      </w:r>
      <w:r w:rsidRPr="00305C74">
        <w:rPr>
          <w:rFonts w:eastAsiaTheme="minorHAnsi"/>
          <w:lang w:eastAsia="en-US"/>
        </w:rPr>
        <w:t xml:space="preserve">рублей, кроме того НДС 20 % в размере </w:t>
      </w:r>
      <w:r w:rsidR="00520E7E">
        <w:rPr>
          <w:rFonts w:eastAsiaTheme="minorHAnsi"/>
          <w:lang w:eastAsia="en-US"/>
        </w:rPr>
        <w:t>3</w:t>
      </w:r>
      <w:r w:rsidR="00E47B8A">
        <w:rPr>
          <w:rFonts w:eastAsiaTheme="minorHAnsi"/>
          <w:lang w:eastAsia="en-US"/>
        </w:rPr>
        <w:t xml:space="preserve"> </w:t>
      </w:r>
      <w:r w:rsidR="00520E7E">
        <w:rPr>
          <w:rFonts w:eastAsiaTheme="minorHAnsi"/>
          <w:lang w:eastAsia="en-US"/>
        </w:rPr>
        <w:t>630</w:t>
      </w:r>
      <w:r w:rsidR="006432FA">
        <w:rPr>
          <w:rFonts w:eastAsiaTheme="minorHAnsi"/>
          <w:lang w:eastAsia="en-US"/>
        </w:rPr>
        <w:t>,</w:t>
      </w:r>
      <w:r w:rsidR="00520E7E">
        <w:rPr>
          <w:rFonts w:eastAsiaTheme="minorHAnsi"/>
          <w:lang w:eastAsia="en-US"/>
        </w:rPr>
        <w:t>90</w:t>
      </w:r>
      <w:r w:rsidR="009223DF">
        <w:rPr>
          <w:rFonts w:eastAsiaTheme="minorHAnsi"/>
          <w:lang w:eastAsia="en-US"/>
        </w:rPr>
        <w:t xml:space="preserve"> </w:t>
      </w:r>
      <w:r w:rsidRPr="00305C74">
        <w:rPr>
          <w:rFonts w:eastAsiaTheme="minorHAnsi"/>
          <w:lang w:eastAsia="en-US"/>
        </w:rPr>
        <w:t>рублей в течение трех месяцев с момента подписания Акта приема-передачи.</w:t>
      </w:r>
    </w:p>
    <w:p w:rsidR="00C362B0" w:rsidRPr="00615D00" w:rsidRDefault="00C362B0" w:rsidP="00F667CA">
      <w:pPr>
        <w:ind w:firstLine="708"/>
        <w:jc w:val="both"/>
      </w:pPr>
      <w:r w:rsidRPr="00615D00">
        <w:t>5.</w:t>
      </w:r>
      <w:r w:rsidR="00844104" w:rsidRPr="00615D00">
        <w:t>6</w:t>
      </w:r>
      <w:r w:rsidRPr="00615D00">
        <w:t xml:space="preserve">. Расходы Арендатора на возмещение коммунальных, эксплуатационных и административно-хозяйственных расходов, предусмотренные </w:t>
      </w:r>
      <w:r w:rsidR="00F667CA" w:rsidRPr="00615D00">
        <w:t>д</w:t>
      </w:r>
      <w:r w:rsidRPr="00615D00">
        <w:t>оговор</w:t>
      </w:r>
      <w:r w:rsidR="00F667CA" w:rsidRPr="00615D00">
        <w:t>ом</w:t>
      </w:r>
      <w:r w:rsidRPr="00615D00">
        <w:t xml:space="preserve"> на возмещение расходов, не включаются в установленную Договором сумму арендной платы.</w:t>
      </w:r>
    </w:p>
    <w:p w:rsidR="00F235C6" w:rsidRPr="00615D00" w:rsidRDefault="00F235C6" w:rsidP="00C362B0">
      <w:pPr>
        <w:ind w:firstLine="708"/>
        <w:jc w:val="both"/>
      </w:pPr>
    </w:p>
    <w:p w:rsidR="00C362B0" w:rsidRDefault="00C362B0" w:rsidP="00C362B0">
      <w:pPr>
        <w:ind w:firstLine="708"/>
        <w:jc w:val="both"/>
        <w:rPr>
          <w:b/>
        </w:rPr>
      </w:pPr>
      <w:r w:rsidRPr="00615D00">
        <w:rPr>
          <w:b/>
        </w:rPr>
        <w:t xml:space="preserve">6. Ответственность </w:t>
      </w:r>
      <w:r w:rsidR="008C0602" w:rsidRPr="00615D00">
        <w:rPr>
          <w:b/>
        </w:rPr>
        <w:t>Сторон</w:t>
      </w:r>
    </w:p>
    <w:p w:rsidR="008C0602" w:rsidRPr="00305C74" w:rsidRDefault="008C0602" w:rsidP="008C0602">
      <w:pPr>
        <w:autoSpaceDE w:val="0"/>
        <w:autoSpaceDN w:val="0"/>
        <w:adjustRightInd w:val="0"/>
        <w:ind w:firstLine="708"/>
        <w:jc w:val="both"/>
        <w:rPr>
          <w:rFonts w:eastAsiaTheme="minorHAnsi"/>
          <w:lang w:eastAsia="en-US"/>
        </w:rPr>
      </w:pPr>
      <w:r w:rsidRPr="00305C74">
        <w:rPr>
          <w:rFonts w:eastAsiaTheme="minorHAnsi"/>
          <w:lang w:eastAsia="en-US"/>
        </w:rPr>
        <w:t>6.1. За неисполнение или ненадлежащее исполнение условий Договора Стороны несут ответственность, предусмотренную законодательством Российской Федерации.</w:t>
      </w:r>
    </w:p>
    <w:p w:rsidR="008C0602" w:rsidRPr="00615D00" w:rsidRDefault="00C16F25" w:rsidP="008C0602">
      <w:pPr>
        <w:autoSpaceDE w:val="0"/>
        <w:autoSpaceDN w:val="0"/>
        <w:adjustRightInd w:val="0"/>
        <w:ind w:firstLine="708"/>
        <w:jc w:val="both"/>
        <w:rPr>
          <w:rFonts w:eastAsiaTheme="minorHAnsi"/>
          <w:lang w:eastAsia="en-US"/>
        </w:rPr>
      </w:pPr>
      <w:r>
        <w:rPr>
          <w:rFonts w:eastAsiaTheme="minorHAnsi"/>
          <w:lang w:eastAsia="en-US"/>
        </w:rPr>
        <w:t>6.2.</w:t>
      </w:r>
      <w:r w:rsidRPr="00C16F25">
        <w:rPr>
          <w:rFonts w:eastAsiaTheme="minorHAnsi"/>
          <w:lang w:eastAsia="en-US"/>
        </w:rPr>
        <w:t xml:space="preserve"> В случае просрочки исполнения обязательств, предусмотренных подпунктом 3.3.</w:t>
      </w:r>
      <w:r>
        <w:rPr>
          <w:rFonts w:eastAsiaTheme="minorHAnsi"/>
          <w:lang w:eastAsia="en-US"/>
        </w:rPr>
        <w:t>3</w:t>
      </w:r>
      <w:r w:rsidRPr="00C16F25">
        <w:rPr>
          <w:rFonts w:eastAsiaTheme="minorHAnsi"/>
          <w:lang w:eastAsia="en-US"/>
        </w:rPr>
        <w:t>. Договора, Арендатор обязан перечислить на счет Арендодателя, указанный в разделе 11 Договора, пени в размере 1/300 двукратной ключевой ставки Центрального Банка Российской Федерации, действующей на день фактической оплаты.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Помимо указанных пени, Арендатор обязан уплатить Арендодателю неустойку на сумму просроченного платежа в размере ключевой ставки Центрального банка Российской Федерации, де</w:t>
      </w:r>
      <w:r>
        <w:rPr>
          <w:rFonts w:eastAsiaTheme="minorHAnsi"/>
          <w:lang w:eastAsia="en-US"/>
        </w:rPr>
        <w:t>йствовавшей в периоды просрочки</w:t>
      </w:r>
      <w:r w:rsidR="008C0602" w:rsidRPr="00615D00">
        <w:rPr>
          <w:rFonts w:eastAsiaTheme="minorHAnsi"/>
          <w:lang w:eastAsia="en-US"/>
        </w:rPr>
        <w:t>.</w:t>
      </w:r>
    </w:p>
    <w:p w:rsidR="008C0602" w:rsidRPr="00615D00" w:rsidRDefault="008C0602" w:rsidP="008C0602">
      <w:pPr>
        <w:autoSpaceDE w:val="0"/>
        <w:autoSpaceDN w:val="0"/>
        <w:adjustRightInd w:val="0"/>
        <w:ind w:firstLine="708"/>
        <w:jc w:val="both"/>
        <w:rPr>
          <w:rFonts w:eastAsiaTheme="minorHAnsi"/>
          <w:lang w:eastAsia="en-US"/>
        </w:rPr>
      </w:pPr>
      <w:r w:rsidRPr="00615D00">
        <w:rPr>
          <w:rFonts w:eastAsiaTheme="minorHAnsi"/>
          <w:lang w:eastAsia="en-US"/>
        </w:rPr>
        <w:t>6.3. За неисполнение обязательств, предусмотренн</w:t>
      </w:r>
      <w:r w:rsidR="00ED2FDE" w:rsidRPr="00615D00">
        <w:rPr>
          <w:rFonts w:eastAsiaTheme="minorHAnsi"/>
          <w:lang w:eastAsia="en-US"/>
        </w:rPr>
        <w:t>ых</w:t>
      </w:r>
      <w:r w:rsidRPr="00615D00">
        <w:rPr>
          <w:rFonts w:eastAsiaTheme="minorHAnsi"/>
          <w:lang w:eastAsia="en-US"/>
        </w:rPr>
        <w:t xml:space="preserve"> </w:t>
      </w:r>
      <w:r w:rsidR="00844104" w:rsidRPr="00615D00">
        <w:rPr>
          <w:rFonts w:eastAsiaTheme="minorHAnsi"/>
          <w:lang w:eastAsia="en-US"/>
        </w:rPr>
        <w:t>пп. 3.3.2,</w:t>
      </w:r>
      <w:r w:rsidR="00C16F25">
        <w:rPr>
          <w:rFonts w:eastAsiaTheme="minorHAnsi"/>
          <w:lang w:eastAsia="en-US"/>
        </w:rPr>
        <w:t xml:space="preserve"> </w:t>
      </w:r>
      <w:r w:rsidR="00844104" w:rsidRPr="00615D00">
        <w:rPr>
          <w:rFonts w:eastAsiaTheme="minorHAnsi"/>
          <w:lang w:eastAsia="en-US"/>
        </w:rPr>
        <w:t>3</w:t>
      </w:r>
      <w:r w:rsidR="00EA2103" w:rsidRPr="00615D00">
        <w:rPr>
          <w:rFonts w:eastAsiaTheme="minorHAnsi"/>
          <w:lang w:eastAsia="en-US"/>
        </w:rPr>
        <w:t>.</w:t>
      </w:r>
      <w:r w:rsidR="00844104" w:rsidRPr="00615D00">
        <w:rPr>
          <w:rFonts w:eastAsiaTheme="minorHAnsi"/>
          <w:lang w:eastAsia="en-US"/>
        </w:rPr>
        <w:t>3</w:t>
      </w:r>
      <w:r w:rsidR="00EA2103" w:rsidRPr="00615D00">
        <w:rPr>
          <w:rFonts w:eastAsiaTheme="minorHAnsi"/>
          <w:lang w:eastAsia="en-US"/>
        </w:rPr>
        <w:t>.</w:t>
      </w:r>
      <w:r w:rsidR="00844104" w:rsidRPr="00615D00">
        <w:rPr>
          <w:rFonts w:eastAsiaTheme="minorHAnsi"/>
          <w:lang w:eastAsia="en-US"/>
        </w:rPr>
        <w:t xml:space="preserve">9 </w:t>
      </w:r>
      <w:r w:rsidRPr="00615D00">
        <w:rPr>
          <w:rFonts w:eastAsiaTheme="minorHAnsi"/>
          <w:lang w:eastAsia="en-US"/>
        </w:rPr>
        <w:t xml:space="preserve">настоящего Договора, Арендатор обязан перечислить на счет Арендодателя, указанный в </w:t>
      </w:r>
      <w:hyperlink r:id="rId9" w:history="1">
        <w:r w:rsidRPr="00615D00">
          <w:rPr>
            <w:rFonts w:eastAsiaTheme="minorHAnsi"/>
            <w:lang w:eastAsia="en-US"/>
          </w:rPr>
          <w:t>разделе 1</w:t>
        </w:r>
        <w:r w:rsidR="00E671C1" w:rsidRPr="00615D00">
          <w:rPr>
            <w:rFonts w:eastAsiaTheme="minorHAnsi"/>
            <w:lang w:eastAsia="en-US"/>
          </w:rPr>
          <w:t>2</w:t>
        </w:r>
      </w:hyperlink>
      <w:r w:rsidRPr="00615D00">
        <w:rPr>
          <w:rFonts w:eastAsiaTheme="minorHAnsi"/>
          <w:lang w:eastAsia="en-US"/>
        </w:rPr>
        <w:t xml:space="preserve"> Договора, штраф в размере </w:t>
      </w:r>
      <w:r w:rsidR="00964841" w:rsidRPr="00615D00">
        <w:rPr>
          <w:rFonts w:eastAsiaTheme="minorHAnsi"/>
          <w:lang w:eastAsia="en-US"/>
        </w:rPr>
        <w:t>четырехкратной</w:t>
      </w:r>
      <w:r w:rsidRPr="00615D00">
        <w:rPr>
          <w:rFonts w:eastAsiaTheme="minorHAnsi"/>
          <w:lang w:eastAsia="en-US"/>
        </w:rPr>
        <w:t xml:space="preserve"> месячной арендной платы</w:t>
      </w:r>
      <w:r w:rsidR="00603D3F" w:rsidRPr="00615D00">
        <w:rPr>
          <w:rFonts w:eastAsiaTheme="minorHAnsi"/>
          <w:lang w:eastAsia="en-US"/>
        </w:rPr>
        <w:t xml:space="preserve"> за пользование</w:t>
      </w:r>
      <w:r w:rsidRPr="00615D00">
        <w:rPr>
          <w:rFonts w:eastAsiaTheme="minorHAnsi"/>
          <w:lang w:eastAsia="en-US"/>
        </w:rPr>
        <w:t xml:space="preserve"> имущество</w:t>
      </w:r>
      <w:r w:rsidR="00603D3F" w:rsidRPr="00615D00">
        <w:rPr>
          <w:rFonts w:eastAsiaTheme="minorHAnsi"/>
          <w:lang w:eastAsia="en-US"/>
        </w:rPr>
        <w:t>м</w:t>
      </w:r>
      <w:r w:rsidRPr="00615D00">
        <w:rPr>
          <w:rFonts w:eastAsiaTheme="minorHAnsi"/>
          <w:lang w:eastAsia="en-US"/>
        </w:rPr>
        <w:t>.</w:t>
      </w:r>
    </w:p>
    <w:p w:rsidR="00C362B0" w:rsidRPr="00615D00" w:rsidRDefault="00C362B0" w:rsidP="00AA0A10">
      <w:pPr>
        <w:ind w:firstLine="709"/>
        <w:jc w:val="both"/>
      </w:pPr>
      <w:r w:rsidRPr="00615D00">
        <w:lastRenderedPageBreak/>
        <w:t>6.</w:t>
      </w:r>
      <w:r w:rsidR="0057248D" w:rsidRPr="00615D00">
        <w:t>4</w:t>
      </w:r>
      <w:r w:rsidRPr="00615D00">
        <w:t xml:space="preserve">. </w:t>
      </w:r>
      <w:r w:rsidRPr="00615D00">
        <w:rPr>
          <w:spacing w:val="-3"/>
        </w:rPr>
        <w:t xml:space="preserve">В случае нарушения срока возврата </w:t>
      </w:r>
      <w:r w:rsidR="00603D3F" w:rsidRPr="00615D00">
        <w:rPr>
          <w:spacing w:val="-3"/>
        </w:rPr>
        <w:t>имущества</w:t>
      </w:r>
      <w:r w:rsidRPr="00615D00">
        <w:rPr>
          <w:spacing w:val="-3"/>
        </w:rPr>
        <w:t>, предусмотренного пунктом 3.3.1</w:t>
      </w:r>
      <w:r w:rsidR="0057248D" w:rsidRPr="00615D00">
        <w:rPr>
          <w:spacing w:val="-3"/>
        </w:rPr>
        <w:t>4</w:t>
      </w:r>
      <w:r w:rsidRPr="00615D00">
        <w:rPr>
          <w:spacing w:val="-3"/>
        </w:rPr>
        <w:t xml:space="preserve"> Договора, </w:t>
      </w:r>
      <w:r w:rsidRPr="00615D00">
        <w:t xml:space="preserve">Арендатор обязан перечислить на </w:t>
      </w:r>
      <w:r w:rsidR="002B24C4" w:rsidRPr="00615D00">
        <w:t>счет Арендодателя</w:t>
      </w:r>
      <w:r w:rsidRPr="00615D00">
        <w:t>, указанн</w:t>
      </w:r>
      <w:r w:rsidR="005962E2" w:rsidRPr="00615D00">
        <w:t>ый</w:t>
      </w:r>
      <w:r w:rsidRPr="00615D00">
        <w:t xml:space="preserve"> в </w:t>
      </w:r>
      <w:r w:rsidR="002B24C4" w:rsidRPr="00615D00">
        <w:t>разделе 1</w:t>
      </w:r>
      <w:r w:rsidR="00E671C1" w:rsidRPr="00615D00">
        <w:t>2</w:t>
      </w:r>
      <w:r w:rsidRPr="00615D00">
        <w:rPr>
          <w:spacing w:val="-2"/>
        </w:rPr>
        <w:t xml:space="preserve"> Договора, стоимость арендной платы, установленной Договором или уведомлением Арендодателя, в двукратном размере за каждый день нарушения срока возврата.</w:t>
      </w:r>
    </w:p>
    <w:p w:rsidR="00C362B0" w:rsidRPr="00615D00" w:rsidRDefault="00C362B0" w:rsidP="00AA0A10">
      <w:pPr>
        <w:ind w:firstLine="709"/>
        <w:jc w:val="both"/>
      </w:pPr>
      <w:r w:rsidRPr="00615D00">
        <w:t>6.</w:t>
      </w:r>
      <w:r w:rsidR="0057248D" w:rsidRPr="00615D00">
        <w:t>5</w:t>
      </w:r>
      <w:r w:rsidRPr="00615D00">
        <w:t xml:space="preserve">. За нанесение ущерба </w:t>
      </w:r>
      <w:r w:rsidR="002B24C4" w:rsidRPr="00615D00">
        <w:t>имуществу</w:t>
      </w:r>
      <w:r w:rsidRPr="00615D00">
        <w:t>, причиненного неисполнением или ненадлежащим исполнением обязательств Арендатора, предусмотренных Договором, Арендатор обязан возместить Арендодателю убытки, в том числе возместить расходы на ремонтно-восстановительные работы по устранению нанесенного ущерба, рассчитанные в установленном порядке.</w:t>
      </w:r>
    </w:p>
    <w:p w:rsidR="00C362B0" w:rsidRPr="00615D00" w:rsidRDefault="00C362B0" w:rsidP="00AA0A10">
      <w:pPr>
        <w:ind w:firstLine="709"/>
        <w:jc w:val="both"/>
        <w:rPr>
          <w:spacing w:val="-3"/>
        </w:rPr>
      </w:pPr>
      <w:r w:rsidRPr="00615D00">
        <w:rPr>
          <w:spacing w:val="-3"/>
        </w:rPr>
        <w:t>6.</w:t>
      </w:r>
      <w:r w:rsidR="0057248D" w:rsidRPr="00615D00">
        <w:rPr>
          <w:spacing w:val="-3"/>
        </w:rPr>
        <w:t>6</w:t>
      </w:r>
      <w:r w:rsidRPr="00615D00">
        <w:rPr>
          <w:spacing w:val="-3"/>
        </w:rPr>
        <w:t xml:space="preserve">. </w:t>
      </w:r>
      <w:r w:rsidRPr="00615D00">
        <w:t xml:space="preserve">Оплата неустойки (штрафа и пени), установленной Договором, не </w:t>
      </w:r>
      <w:r w:rsidRPr="00615D00">
        <w:rPr>
          <w:spacing w:val="1"/>
        </w:rPr>
        <w:t xml:space="preserve">освобождает Арендатора от выполнения возложенных на него обязательств или </w:t>
      </w:r>
      <w:r w:rsidRPr="00615D00">
        <w:rPr>
          <w:spacing w:val="-2"/>
        </w:rPr>
        <w:t xml:space="preserve">устранения нарушений, а также от возмещения убытков, причиненных неисполнением или </w:t>
      </w:r>
      <w:r w:rsidRPr="00615D00">
        <w:rPr>
          <w:spacing w:val="-3"/>
        </w:rPr>
        <w:t>ненадлежащим исполнением обязательств, предусмотренных Договором.</w:t>
      </w:r>
    </w:p>
    <w:p w:rsidR="00C362B0" w:rsidRPr="00615D00" w:rsidRDefault="00C362B0" w:rsidP="00C362B0">
      <w:pPr>
        <w:ind w:firstLine="708"/>
        <w:jc w:val="both"/>
        <w:rPr>
          <w:spacing w:val="-3"/>
        </w:rPr>
      </w:pPr>
    </w:p>
    <w:p w:rsidR="00C362B0" w:rsidRPr="00615D00" w:rsidRDefault="00894832" w:rsidP="00C362B0">
      <w:pPr>
        <w:ind w:firstLine="708"/>
        <w:jc w:val="both"/>
        <w:rPr>
          <w:b/>
        </w:rPr>
      </w:pPr>
      <w:r w:rsidRPr="00615D00">
        <w:rPr>
          <w:b/>
        </w:rPr>
        <w:t>7. Порядок изменения и</w:t>
      </w:r>
      <w:r w:rsidR="00C362B0" w:rsidRPr="00615D00">
        <w:rPr>
          <w:b/>
        </w:rPr>
        <w:t xml:space="preserve"> досрочного расторжения Договора</w:t>
      </w:r>
    </w:p>
    <w:p w:rsidR="00C362B0" w:rsidRPr="00615D00" w:rsidRDefault="00C362B0" w:rsidP="00C362B0">
      <w:pPr>
        <w:ind w:firstLine="708"/>
        <w:jc w:val="both"/>
      </w:pPr>
      <w:r w:rsidRPr="00615D00">
        <w:t>7.1. Изменение условий Договора, за исключением условий, предусмотренных пун</w:t>
      </w:r>
      <w:r w:rsidR="0047429E">
        <w:t xml:space="preserve">ктами 7.2, 7.3 и 7.4 Договора, </w:t>
      </w:r>
      <w:r w:rsidRPr="00615D00">
        <w:t>допускаются по соглашению Сторон.</w:t>
      </w:r>
    </w:p>
    <w:p w:rsidR="00C362B0" w:rsidRPr="00615D00" w:rsidRDefault="00C362B0" w:rsidP="00C362B0">
      <w:pPr>
        <w:ind w:firstLine="708"/>
        <w:jc w:val="both"/>
      </w:pPr>
      <w:r w:rsidRPr="00615D00">
        <w:t>Предложения по изменению условий Договора и его досрочному расторжению рассматриваются Сторонами в тридцатидневный срок и оформляются дополнительным соглашением.</w:t>
      </w:r>
    </w:p>
    <w:p w:rsidR="00C362B0" w:rsidRPr="00615D00" w:rsidRDefault="00C362B0" w:rsidP="00C362B0">
      <w:pPr>
        <w:ind w:firstLine="708"/>
        <w:jc w:val="both"/>
      </w:pPr>
      <w:r w:rsidRPr="00615D00">
        <w:t xml:space="preserve">7.2. </w:t>
      </w:r>
      <w:r w:rsidR="006C5ACA">
        <w:t xml:space="preserve">Договор не может быть расторгнут Арендатором в одностороннем порядке, за исключением случаев, предусмотренных действующим </w:t>
      </w:r>
      <w:r w:rsidRPr="00615D00">
        <w:t>законодательством Российской Федерации.</w:t>
      </w:r>
    </w:p>
    <w:p w:rsidR="00C362B0" w:rsidRPr="00615D00" w:rsidRDefault="00C362B0" w:rsidP="00C362B0">
      <w:pPr>
        <w:shd w:val="clear" w:color="auto" w:fill="FFFFFF"/>
        <w:ind w:firstLine="708"/>
        <w:jc w:val="both"/>
        <w:rPr>
          <w:spacing w:val="-1"/>
        </w:rPr>
      </w:pPr>
      <w:r w:rsidRPr="00615D00">
        <w:t xml:space="preserve">7.3. </w:t>
      </w:r>
      <w:r w:rsidRPr="00615D00">
        <w:rPr>
          <w:spacing w:val="1"/>
        </w:rPr>
        <w:t xml:space="preserve">Договор подлежит досрочному расторжению судом по требованию </w:t>
      </w:r>
      <w:r w:rsidRPr="00615D00">
        <w:rPr>
          <w:spacing w:val="2"/>
        </w:rPr>
        <w:t xml:space="preserve">Арендодателя при невыполнении Арендатором обязательств, </w:t>
      </w:r>
      <w:r w:rsidRPr="00615D00">
        <w:rPr>
          <w:spacing w:val="5"/>
        </w:rPr>
        <w:t>предусмотренных пунктами 3.3.</w:t>
      </w:r>
      <w:r w:rsidR="000D546C" w:rsidRPr="00615D00">
        <w:rPr>
          <w:spacing w:val="5"/>
        </w:rPr>
        <w:t>3</w:t>
      </w:r>
      <w:r w:rsidRPr="00615D00">
        <w:rPr>
          <w:spacing w:val="5"/>
        </w:rPr>
        <w:t>, 3.3.</w:t>
      </w:r>
      <w:r w:rsidR="000D546C" w:rsidRPr="00615D00">
        <w:rPr>
          <w:spacing w:val="5"/>
        </w:rPr>
        <w:t>6</w:t>
      </w:r>
      <w:r w:rsidRPr="00615D00">
        <w:rPr>
          <w:spacing w:val="5"/>
        </w:rPr>
        <w:t>, 3.3.</w:t>
      </w:r>
      <w:r w:rsidR="005962E2" w:rsidRPr="00615D00">
        <w:rPr>
          <w:spacing w:val="5"/>
        </w:rPr>
        <w:t>1</w:t>
      </w:r>
      <w:r w:rsidR="000D546C" w:rsidRPr="00615D00">
        <w:rPr>
          <w:spacing w:val="5"/>
        </w:rPr>
        <w:t>1</w:t>
      </w:r>
      <w:r w:rsidRPr="00615D00">
        <w:rPr>
          <w:spacing w:val="5"/>
        </w:rPr>
        <w:t>, 3.3.1</w:t>
      </w:r>
      <w:r w:rsidR="000D546C" w:rsidRPr="00615D00">
        <w:rPr>
          <w:spacing w:val="5"/>
        </w:rPr>
        <w:t>2</w:t>
      </w:r>
      <w:r w:rsidRPr="00615D00">
        <w:rPr>
          <w:spacing w:val="5"/>
        </w:rPr>
        <w:t xml:space="preserve"> </w:t>
      </w:r>
      <w:r w:rsidRPr="00615D00">
        <w:rPr>
          <w:spacing w:val="-1"/>
        </w:rPr>
        <w:t>Договора.</w:t>
      </w:r>
    </w:p>
    <w:p w:rsidR="00C362B0" w:rsidRPr="00615D00" w:rsidRDefault="00C362B0" w:rsidP="00C362B0">
      <w:pPr>
        <w:shd w:val="clear" w:color="auto" w:fill="FFFFFF"/>
        <w:ind w:firstLine="708"/>
        <w:jc w:val="both"/>
      </w:pPr>
      <w:r w:rsidRPr="00615D00">
        <w:rPr>
          <w:spacing w:val="6"/>
        </w:rPr>
        <w:t xml:space="preserve">Расторжение Договора по основаниям, предусмотренным данным </w:t>
      </w:r>
      <w:r w:rsidRPr="00615D00">
        <w:t>пунктом, не освобождает Арендатора от необходимости погашения задолженности по арендной плате и неустойке.</w:t>
      </w:r>
    </w:p>
    <w:p w:rsidR="00C362B0" w:rsidRPr="00615D00" w:rsidRDefault="00C362B0" w:rsidP="00C362B0">
      <w:pPr>
        <w:ind w:firstLine="708"/>
        <w:jc w:val="both"/>
      </w:pPr>
      <w:r w:rsidRPr="00615D00">
        <w:t>7.4. Арендодатель вправе в одностороннем порядке без обращения в суд полностью отказаться от исполнения обязательств по Договору в следующих случаях:</w:t>
      </w:r>
    </w:p>
    <w:p w:rsidR="00C362B0" w:rsidRPr="00615D00" w:rsidRDefault="00C362B0" w:rsidP="00C362B0">
      <w:pPr>
        <w:ind w:firstLine="708"/>
        <w:jc w:val="both"/>
      </w:pPr>
      <w:r w:rsidRPr="00615D00">
        <w:t>7.4.1. При невыполнении Арендатором обязательств, предусмотренных пунктами 3.3</w:t>
      </w:r>
      <w:r w:rsidR="000D546C" w:rsidRPr="00615D00">
        <w:t>.1</w:t>
      </w:r>
      <w:r w:rsidRPr="00615D00">
        <w:t>,</w:t>
      </w:r>
      <w:r w:rsidR="000D546C" w:rsidRPr="00615D00">
        <w:t xml:space="preserve"> 3.3.2,</w:t>
      </w:r>
      <w:r w:rsidRPr="00615D00">
        <w:t xml:space="preserve"> </w:t>
      </w:r>
      <w:r w:rsidRPr="00615D00">
        <w:rPr>
          <w:spacing w:val="5"/>
        </w:rPr>
        <w:t>3.3.</w:t>
      </w:r>
      <w:r w:rsidR="000D546C" w:rsidRPr="00615D00">
        <w:rPr>
          <w:spacing w:val="5"/>
        </w:rPr>
        <w:t>5</w:t>
      </w:r>
      <w:r w:rsidRPr="00615D00">
        <w:rPr>
          <w:spacing w:val="5"/>
        </w:rPr>
        <w:t>, 3.3.</w:t>
      </w:r>
      <w:r w:rsidR="006566C1" w:rsidRPr="00615D00">
        <w:rPr>
          <w:spacing w:val="5"/>
        </w:rPr>
        <w:t>7</w:t>
      </w:r>
      <w:r w:rsidRPr="00615D00">
        <w:rPr>
          <w:spacing w:val="5"/>
        </w:rPr>
        <w:t>, 3.3.</w:t>
      </w:r>
      <w:r w:rsidR="000D546C" w:rsidRPr="00615D00">
        <w:rPr>
          <w:spacing w:val="5"/>
        </w:rPr>
        <w:t>8</w:t>
      </w:r>
      <w:r w:rsidRPr="00615D00">
        <w:rPr>
          <w:spacing w:val="5"/>
        </w:rPr>
        <w:t>, 3.3.</w:t>
      </w:r>
      <w:r w:rsidR="000D546C" w:rsidRPr="00615D00">
        <w:rPr>
          <w:spacing w:val="5"/>
        </w:rPr>
        <w:t>9</w:t>
      </w:r>
      <w:r w:rsidRPr="00615D00">
        <w:rPr>
          <w:spacing w:val="5"/>
        </w:rPr>
        <w:t>, 3.3.1</w:t>
      </w:r>
      <w:r w:rsidR="000D546C" w:rsidRPr="00615D00">
        <w:rPr>
          <w:spacing w:val="5"/>
        </w:rPr>
        <w:t>0</w:t>
      </w:r>
      <w:r w:rsidR="00EA2103" w:rsidRPr="00615D00">
        <w:rPr>
          <w:spacing w:val="5"/>
        </w:rPr>
        <w:t>, 3.3.13</w:t>
      </w:r>
      <w:r w:rsidRPr="00615D00">
        <w:rPr>
          <w:spacing w:val="5"/>
        </w:rPr>
        <w:t xml:space="preserve"> </w:t>
      </w:r>
      <w:r w:rsidRPr="00615D00">
        <w:t>Договора.</w:t>
      </w:r>
    </w:p>
    <w:p w:rsidR="00C362B0" w:rsidRPr="00615D00" w:rsidRDefault="00C362B0" w:rsidP="00C362B0">
      <w:pPr>
        <w:ind w:firstLine="708"/>
        <w:jc w:val="both"/>
      </w:pPr>
      <w:r w:rsidRPr="00615D00">
        <w:t xml:space="preserve">7.4.2. Если </w:t>
      </w:r>
      <w:r w:rsidR="005578ED">
        <w:t xml:space="preserve">Арендодателем или </w:t>
      </w:r>
      <w:r w:rsidRPr="00615D00">
        <w:t>собственником</w:t>
      </w:r>
      <w:r w:rsidR="00193E93">
        <w:t xml:space="preserve"> </w:t>
      </w:r>
      <w:r w:rsidR="006566C1" w:rsidRPr="00615D00">
        <w:t>имущества</w:t>
      </w:r>
      <w:r w:rsidRPr="00615D00">
        <w:t>, указанн</w:t>
      </w:r>
      <w:r w:rsidR="00346CBF" w:rsidRPr="00615D00">
        <w:t>ым</w:t>
      </w:r>
      <w:r w:rsidRPr="00615D00">
        <w:t xml:space="preserve"> в пункте 1.</w:t>
      </w:r>
      <w:r w:rsidR="000D546C" w:rsidRPr="00615D00">
        <w:t>5</w:t>
      </w:r>
      <w:r w:rsidRPr="00615D00">
        <w:t xml:space="preserve"> Договора, в установленном порядке принято решение о его сносе</w:t>
      </w:r>
      <w:r w:rsidR="00346CBF" w:rsidRPr="00615D00">
        <w:t>, реконструкции, капитальном ремонте</w:t>
      </w:r>
      <w:r w:rsidRPr="00615D00">
        <w:t xml:space="preserve"> или использовании для федеральных нужд</w:t>
      </w:r>
      <w:r w:rsidR="00346CBF" w:rsidRPr="00615D00">
        <w:t>, в результате которое имущество не может быть использовано для целей, указанных в п. 1.</w:t>
      </w:r>
      <w:r w:rsidR="000D546C" w:rsidRPr="00615D00">
        <w:t>1</w:t>
      </w:r>
      <w:r w:rsidR="00346CBF" w:rsidRPr="00615D00">
        <w:t>. Договора</w:t>
      </w:r>
      <w:r w:rsidRPr="00615D00">
        <w:t xml:space="preserve">. При этом Арендодатель обязан письменно уведомить Арендатора о досрочном расторжении Договора не менее чем за три месяца. </w:t>
      </w:r>
    </w:p>
    <w:p w:rsidR="00C362B0" w:rsidRPr="00615D00" w:rsidRDefault="00C362B0" w:rsidP="00C362B0">
      <w:pPr>
        <w:ind w:firstLine="708"/>
        <w:jc w:val="both"/>
      </w:pPr>
      <w:r w:rsidRPr="00615D00">
        <w:t xml:space="preserve">7.5. Досрочное </w:t>
      </w:r>
      <w:r w:rsidRPr="00615D00">
        <w:rPr>
          <w:spacing w:val="6"/>
        </w:rPr>
        <w:t xml:space="preserve">расторжение Договора по основаниям, предусмотренным </w:t>
      </w:r>
      <w:r w:rsidRPr="00615D00">
        <w:t>пунктами 7.4.1 - 7.4.2 Договора, не освобождает Арендатора от оплаты задолженности по арендной плате и неустойке, а также исполнения других обязательств по Договору.</w:t>
      </w:r>
    </w:p>
    <w:p w:rsidR="00C362B0" w:rsidRPr="00615D00" w:rsidRDefault="00C362B0" w:rsidP="00C362B0">
      <w:pPr>
        <w:ind w:firstLine="708"/>
        <w:jc w:val="both"/>
      </w:pPr>
      <w:r w:rsidRPr="00615D00">
        <w:t>7.6. Уведомление об отказе от исполнения обязательств по Договору по основаниям, предусмотренным пунктом 7.4 Договора, составляется Арендодателем в трех экземплярах (по одному для каждой из Сторон и регистрирующего органа) и является неотъемлемой частью Договора.</w:t>
      </w:r>
    </w:p>
    <w:p w:rsidR="00C362B0" w:rsidRDefault="00C362B0" w:rsidP="00C362B0">
      <w:pPr>
        <w:ind w:firstLine="708"/>
        <w:jc w:val="both"/>
      </w:pPr>
      <w:r w:rsidRPr="00615D00">
        <w:t>Договор считается расторгнутым по истечении срока, установленного в соответствующем уведомлении.</w:t>
      </w:r>
    </w:p>
    <w:p w:rsidR="00F35C1C" w:rsidRDefault="00F35C1C" w:rsidP="00C362B0">
      <w:pPr>
        <w:ind w:firstLine="708"/>
        <w:jc w:val="both"/>
        <w:rPr>
          <w:b/>
          <w:spacing w:val="-3"/>
        </w:rPr>
      </w:pPr>
    </w:p>
    <w:p w:rsidR="00C362B0" w:rsidRPr="00615D00" w:rsidRDefault="00C362B0" w:rsidP="00C362B0">
      <w:pPr>
        <w:ind w:firstLine="708"/>
        <w:jc w:val="both"/>
        <w:rPr>
          <w:b/>
          <w:spacing w:val="-3"/>
        </w:rPr>
      </w:pPr>
      <w:r w:rsidRPr="00615D00">
        <w:rPr>
          <w:b/>
          <w:spacing w:val="-3"/>
        </w:rPr>
        <w:t>8. Порядок разрешения споров</w:t>
      </w:r>
    </w:p>
    <w:p w:rsidR="00C362B0" w:rsidRPr="00615D00" w:rsidRDefault="00C362B0" w:rsidP="00C362B0">
      <w:pPr>
        <w:ind w:firstLine="708"/>
        <w:jc w:val="both"/>
      </w:pPr>
      <w:r w:rsidRPr="00615D00">
        <w:t xml:space="preserve">8.1. Все споры или разногласия, возникающие между Сторонами Договора, разрешаются путем переговоров. </w:t>
      </w:r>
    </w:p>
    <w:p w:rsidR="00C362B0" w:rsidRPr="00615D00" w:rsidRDefault="00C362B0" w:rsidP="00C362B0">
      <w:pPr>
        <w:ind w:firstLine="708"/>
        <w:jc w:val="both"/>
      </w:pPr>
      <w:r w:rsidRPr="00615D00">
        <w:lastRenderedPageBreak/>
        <w:t xml:space="preserve">8.2. В случае невозможности разрешения споров или разногласий путем переговоров они подлежат рассмотрению в </w:t>
      </w:r>
      <w:r w:rsidR="002A4A5D" w:rsidRPr="00615D00">
        <w:t>А</w:t>
      </w:r>
      <w:r w:rsidRPr="00615D00">
        <w:t>рбитражном суде</w:t>
      </w:r>
      <w:r w:rsidR="002A4A5D" w:rsidRPr="00615D00">
        <w:t xml:space="preserve"> г. Москвы</w:t>
      </w:r>
      <w:r w:rsidRPr="00615D00">
        <w:t>.</w:t>
      </w:r>
    </w:p>
    <w:p w:rsidR="00820DB7" w:rsidRPr="00615D00" w:rsidRDefault="00820DB7" w:rsidP="00820DB7">
      <w:pPr>
        <w:ind w:firstLine="708"/>
        <w:jc w:val="both"/>
        <w:rPr>
          <w:b/>
        </w:rPr>
      </w:pPr>
    </w:p>
    <w:p w:rsidR="00820DB7" w:rsidRPr="00615D00" w:rsidRDefault="00820DB7" w:rsidP="00820DB7">
      <w:pPr>
        <w:ind w:firstLine="708"/>
        <w:jc w:val="both"/>
        <w:rPr>
          <w:b/>
        </w:rPr>
      </w:pPr>
      <w:r w:rsidRPr="00615D00">
        <w:rPr>
          <w:b/>
        </w:rPr>
        <w:t>9.</w:t>
      </w:r>
      <w:r w:rsidRPr="00615D00">
        <w:rPr>
          <w:b/>
        </w:rPr>
        <w:tab/>
        <w:t>Антикоррупционная оговорка</w:t>
      </w:r>
    </w:p>
    <w:p w:rsidR="00820DB7" w:rsidRPr="00615D00" w:rsidRDefault="00820DB7" w:rsidP="00820DB7">
      <w:pPr>
        <w:ind w:firstLine="708"/>
        <w:jc w:val="both"/>
        <w:rPr>
          <w:bCs/>
        </w:rPr>
      </w:pPr>
      <w:r w:rsidRPr="00615D00">
        <w:rPr>
          <w:bCs/>
        </w:rPr>
        <w:t>9.1. Настоящая Антикоррупционная оговорка (далее по тексту - Оговорка) отражает приверженность Сторон Договора, их аффилированных лиц, работников и/или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Договора на высоком уровне.</w:t>
      </w:r>
    </w:p>
    <w:p w:rsidR="00820DB7" w:rsidRPr="00615D00" w:rsidRDefault="00820DB7" w:rsidP="00820DB7">
      <w:pPr>
        <w:ind w:firstLine="708"/>
        <w:jc w:val="both"/>
        <w:rPr>
          <w:bCs/>
        </w:rPr>
      </w:pPr>
      <w:r w:rsidRPr="00615D00">
        <w:rPr>
          <w:bCs/>
        </w:rPr>
        <w:t>9.2. Стороны Договора пришли к обоюдному согласию о необходимости подписания Оговорки, Стороны договора подтверждают, что решение о подписании Оговорки является добровольным и осознают смысл и последствия нарушения условий Оговорки.</w:t>
      </w:r>
    </w:p>
    <w:p w:rsidR="00820DB7" w:rsidRPr="00615D00" w:rsidRDefault="00820DB7" w:rsidP="00820DB7">
      <w:pPr>
        <w:ind w:firstLine="708"/>
        <w:jc w:val="both"/>
        <w:rPr>
          <w:bCs/>
        </w:rPr>
      </w:pPr>
      <w:r w:rsidRPr="00615D00">
        <w:rPr>
          <w:bCs/>
        </w:rPr>
        <w:t>9.3. Стороны Договора подтверждают, что ведут легитимную хозяйственную деятельность и имеют только законные источники финансирования.</w:t>
      </w:r>
    </w:p>
    <w:p w:rsidR="00820DB7" w:rsidRPr="00615D00" w:rsidRDefault="00820DB7" w:rsidP="00820DB7">
      <w:pPr>
        <w:ind w:firstLine="708"/>
        <w:jc w:val="both"/>
        <w:rPr>
          <w:bCs/>
        </w:rPr>
      </w:pPr>
      <w:r w:rsidRPr="00615D00">
        <w:rPr>
          <w:bCs/>
        </w:rPr>
        <w:t>9.4. Стороны Договора обязуются соблюдать, а также обеспечивать соблюдение их аффилированными лицами, работниками и посредниками настоящей Оговорки, а также оказывать друг другу содействие в случае действительного или возможного нарушения её требований.</w:t>
      </w:r>
    </w:p>
    <w:p w:rsidR="00820DB7" w:rsidRPr="00615D00" w:rsidRDefault="00820DB7" w:rsidP="00820DB7">
      <w:pPr>
        <w:ind w:firstLine="708"/>
        <w:jc w:val="both"/>
        <w:rPr>
          <w:bCs/>
        </w:rPr>
      </w:pPr>
      <w:r w:rsidRPr="00615D00">
        <w:rPr>
          <w:bCs/>
        </w:rPr>
        <w:t>9.5. 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w:t>
      </w:r>
    </w:p>
    <w:p w:rsidR="00820DB7" w:rsidRPr="00615D00" w:rsidRDefault="00820DB7" w:rsidP="00820DB7">
      <w:pPr>
        <w:ind w:firstLine="708"/>
        <w:jc w:val="both"/>
        <w:rPr>
          <w:bCs/>
        </w:rPr>
      </w:pPr>
      <w:r w:rsidRPr="00615D00">
        <w:rPr>
          <w:bCs/>
        </w:rPr>
        <w:t>9.5.1. Платить или предлагать уплатить денежные средства или предоставить иные ценности, безвозмездно выполнить работы (услуги) и т.д. прямо или косвенно публичным органам, должностным лицам, лицам, которые являются близким родственниками должностных лиц, либо лицам, иным образом, связанным с государством, в целях неправомерного получения преимуществ для Сторон Договора, их аффилированных лиц, работников или посредников.</w:t>
      </w:r>
    </w:p>
    <w:p w:rsidR="00820DB7" w:rsidRPr="00615D00" w:rsidRDefault="00820DB7" w:rsidP="00820DB7">
      <w:pPr>
        <w:ind w:firstLine="708"/>
        <w:jc w:val="both"/>
        <w:rPr>
          <w:bCs/>
        </w:rPr>
      </w:pPr>
      <w:r w:rsidRPr="00615D00">
        <w:rPr>
          <w:bCs/>
        </w:rPr>
        <w:t>9.5.2. Платить или предлагать уплатить денежные средства или предоставить иные ценности, безвозмездно выполнить работы (услуги) и т.д. прямо или косвенно работникам другой Стороны, её аффилированных лиц,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rsidR="00820DB7" w:rsidRPr="00615D00" w:rsidRDefault="00820DB7" w:rsidP="00820DB7">
      <w:pPr>
        <w:ind w:firstLine="708"/>
        <w:jc w:val="both"/>
        <w:rPr>
          <w:bCs/>
        </w:rPr>
      </w:pPr>
      <w:r w:rsidRPr="00615D00">
        <w:rPr>
          <w:bCs/>
        </w:rPr>
        <w:t>9.5.3.  Совершать действия, квалифицируемые применимым для целей Договора законодательством как дача/получение взятки, коммерческий подкуп, а также иные деяния (действие/бездействие), нарушающие действующее антикоррупционное законодательство и международные акты о противодействии легализации (отмыванию) доходов, полученных преступным путем.</w:t>
      </w:r>
    </w:p>
    <w:p w:rsidR="00820DB7" w:rsidRPr="00615D00" w:rsidRDefault="00820DB7" w:rsidP="00820DB7">
      <w:pPr>
        <w:ind w:firstLine="708"/>
        <w:jc w:val="both"/>
        <w:rPr>
          <w:bCs/>
        </w:rPr>
      </w:pPr>
      <w:r w:rsidRPr="00615D00">
        <w:rPr>
          <w:bCs/>
        </w:rPr>
        <w:t>9.6. В случае возникновения у Стороны Договора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Договора, что нарушение не произошло или не произойдет. Такое письменное подтверждение должно быть направлено в течение десяти рабочих дней с даты получения письменного уведомления. Стороны Договора обязуются совместно вести письменные и устные переговоры по урегулированию спорной ситуации.</w:t>
      </w:r>
    </w:p>
    <w:p w:rsidR="00820DB7" w:rsidRPr="00615D00" w:rsidRDefault="00820DB7" w:rsidP="00820DB7">
      <w:pPr>
        <w:ind w:firstLine="708"/>
        <w:jc w:val="both"/>
        <w:rPr>
          <w:bCs/>
        </w:rPr>
      </w:pPr>
      <w:r w:rsidRPr="00615D00">
        <w:rPr>
          <w:bCs/>
        </w:rPr>
        <w:t xml:space="preserve">9.7. В письменном уведомлении Сторона Договора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Оговорки другой Стороной Договора, её аффилированными лицами, работниками и/или посредниками, выраженное в действиях, квалифицируемых применимым законодательством, как дача или получение взятки, коммерческий подкуп, а </w:t>
      </w:r>
      <w:r w:rsidRPr="00615D00">
        <w:rPr>
          <w:bCs/>
        </w:rPr>
        <w:lastRenderedPageBreak/>
        <w:t>также иных деяниях (действиях/бездействии), нарушающих применимое антикоррупционное законодательство и международные акты о противодействии легализации (отмыванию) доходов полученных преступным путем.</w:t>
      </w:r>
    </w:p>
    <w:p w:rsidR="00820DB7" w:rsidRPr="00615D00" w:rsidRDefault="00820DB7" w:rsidP="00820DB7">
      <w:pPr>
        <w:ind w:firstLine="708"/>
        <w:jc w:val="both"/>
        <w:rPr>
          <w:bCs/>
        </w:rPr>
      </w:pPr>
      <w:r w:rsidRPr="00615D00">
        <w:rPr>
          <w:bCs/>
        </w:rPr>
        <w:t>9.8. В случае нарушения одной Стороной Договора обязательств воздерживаться от запрещенных в настоящей Оговорке деяний (действий/бездействия) и/или неполучения другой Стороной Договора в установленные настоящей Оговоркой сроки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Договора.</w:t>
      </w:r>
    </w:p>
    <w:p w:rsidR="00820DB7" w:rsidRPr="00615D00" w:rsidRDefault="00820DB7" w:rsidP="00820DB7">
      <w:pPr>
        <w:ind w:firstLine="708"/>
        <w:jc w:val="both"/>
        <w:rPr>
          <w:bCs/>
        </w:rPr>
      </w:pPr>
      <w:r w:rsidRPr="00615D00">
        <w:rPr>
          <w:bCs/>
        </w:rPr>
        <w:t>9.9. Сторона Договора, по чьей инициативе был, расторгнут Договор в соответствии с положениями настоящей Оговорки, вправе требовать возмещения реального ущерба, возникшего в результате расторжения Договора.</w:t>
      </w:r>
    </w:p>
    <w:p w:rsidR="00894832" w:rsidRPr="00615D00" w:rsidRDefault="00894832" w:rsidP="00C362B0">
      <w:pPr>
        <w:ind w:firstLine="708"/>
        <w:jc w:val="both"/>
        <w:rPr>
          <w:b/>
        </w:rPr>
      </w:pPr>
    </w:p>
    <w:p w:rsidR="00C362B0" w:rsidRPr="00615D00" w:rsidRDefault="00820DB7" w:rsidP="00C362B0">
      <w:pPr>
        <w:ind w:firstLine="708"/>
        <w:jc w:val="both"/>
        <w:rPr>
          <w:b/>
        </w:rPr>
      </w:pPr>
      <w:r w:rsidRPr="00615D00">
        <w:rPr>
          <w:b/>
        </w:rPr>
        <w:t>10</w:t>
      </w:r>
      <w:r w:rsidR="00C362B0" w:rsidRPr="00615D00">
        <w:rPr>
          <w:b/>
        </w:rPr>
        <w:t>. Прочие условия</w:t>
      </w:r>
    </w:p>
    <w:p w:rsidR="00C362B0" w:rsidRPr="00615D00" w:rsidRDefault="00820DB7" w:rsidP="00C362B0">
      <w:pPr>
        <w:ind w:firstLine="708"/>
        <w:jc w:val="both"/>
        <w:rPr>
          <w:spacing w:val="-3"/>
        </w:rPr>
      </w:pPr>
      <w:r w:rsidRPr="00615D00">
        <w:t>10</w:t>
      </w:r>
      <w:r w:rsidR="00C362B0" w:rsidRPr="00615D00">
        <w:t xml:space="preserve">.1. Приложения № 1 - № </w:t>
      </w:r>
      <w:r w:rsidR="00920CC3">
        <w:t>7</w:t>
      </w:r>
      <w:bookmarkStart w:id="0" w:name="_GoBack"/>
      <w:bookmarkEnd w:id="0"/>
      <w:r w:rsidR="00C362B0" w:rsidRPr="00615D00">
        <w:t xml:space="preserve"> </w:t>
      </w:r>
      <w:r w:rsidR="00C362B0" w:rsidRPr="00615D00">
        <w:rPr>
          <w:spacing w:val="-3"/>
        </w:rPr>
        <w:t xml:space="preserve">являются неотъемлемой частью </w:t>
      </w:r>
      <w:r w:rsidR="00C362B0" w:rsidRPr="00615D00">
        <w:t>Договора</w:t>
      </w:r>
      <w:r w:rsidR="00C362B0" w:rsidRPr="00615D00">
        <w:rPr>
          <w:spacing w:val="-3"/>
        </w:rPr>
        <w:t>.</w:t>
      </w:r>
    </w:p>
    <w:p w:rsidR="00C362B0" w:rsidRPr="00615D00" w:rsidRDefault="00820DB7" w:rsidP="00C362B0">
      <w:pPr>
        <w:shd w:val="clear" w:color="auto" w:fill="FFFFFF"/>
        <w:ind w:firstLine="708"/>
        <w:jc w:val="both"/>
        <w:rPr>
          <w:spacing w:val="-4"/>
        </w:rPr>
      </w:pPr>
      <w:r w:rsidRPr="00615D00">
        <w:t>10</w:t>
      </w:r>
      <w:r w:rsidR="00C362B0" w:rsidRPr="00615D00">
        <w:t xml:space="preserve">.2. Стоимость неотделимых улучшений </w:t>
      </w:r>
      <w:r w:rsidR="00346CBF" w:rsidRPr="00615D00">
        <w:t>имущества</w:t>
      </w:r>
      <w:r w:rsidR="00C362B0" w:rsidRPr="00615D00">
        <w:t>, произведенных Арендатором</w:t>
      </w:r>
      <w:r w:rsidR="00C362B0" w:rsidRPr="00615D00">
        <w:rPr>
          <w:spacing w:val="-2"/>
        </w:rPr>
        <w:t xml:space="preserve"> </w:t>
      </w:r>
      <w:r w:rsidR="00C362B0" w:rsidRPr="00615D00">
        <w:rPr>
          <w:spacing w:val="6"/>
        </w:rPr>
        <w:t xml:space="preserve">с согласия </w:t>
      </w:r>
      <w:r w:rsidR="00C362B0" w:rsidRPr="00615D00">
        <w:t>Арендодателя,</w:t>
      </w:r>
      <w:r w:rsidR="00C362B0" w:rsidRPr="00615D00">
        <w:rPr>
          <w:spacing w:val="-2"/>
        </w:rPr>
        <w:t xml:space="preserve"> возмещению </w:t>
      </w:r>
      <w:r w:rsidR="00C362B0" w:rsidRPr="00615D00">
        <w:rPr>
          <w:spacing w:val="-4"/>
        </w:rPr>
        <w:t>не подлежит.</w:t>
      </w:r>
    </w:p>
    <w:p w:rsidR="00C362B0" w:rsidRPr="00615D00" w:rsidRDefault="00820DB7" w:rsidP="00C362B0">
      <w:pPr>
        <w:ind w:firstLine="708"/>
        <w:jc w:val="both"/>
      </w:pPr>
      <w:r w:rsidRPr="00615D00">
        <w:t>10</w:t>
      </w:r>
      <w:r w:rsidR="002A4A5D" w:rsidRPr="00615D00">
        <w:t>.3</w:t>
      </w:r>
      <w:r w:rsidR="0008474E" w:rsidRPr="00615D00">
        <w:t>. </w:t>
      </w:r>
      <w:r w:rsidR="00C362B0" w:rsidRPr="00615D00">
        <w:t xml:space="preserve">Реорганизация Арендодателя, а также переход права собственности на </w:t>
      </w:r>
      <w:r w:rsidR="00346CBF" w:rsidRPr="00615D00">
        <w:t>имущество</w:t>
      </w:r>
      <w:r w:rsidR="00C362B0" w:rsidRPr="00615D00">
        <w:t xml:space="preserve"> к другому лицу не являются основанием для изменения или расторжения Договора.</w:t>
      </w:r>
    </w:p>
    <w:p w:rsidR="00C362B0" w:rsidRPr="00967CC1" w:rsidRDefault="00820DB7" w:rsidP="00C362B0">
      <w:pPr>
        <w:ind w:firstLine="708"/>
        <w:jc w:val="both"/>
      </w:pPr>
      <w:r w:rsidRPr="00615D00">
        <w:t>10</w:t>
      </w:r>
      <w:r w:rsidR="00C362B0" w:rsidRPr="00615D00">
        <w:t>.4. При изменении наименования, местонахождения,</w:t>
      </w:r>
      <w:r w:rsidR="0047429E">
        <w:t xml:space="preserve"> </w:t>
      </w:r>
      <w:r w:rsidR="00CB4718">
        <w:t xml:space="preserve">смены учредителей (акционеров, участников, собственников), включая конечных бенефициаров (выгодоприобретателей), </w:t>
      </w:r>
      <w:r w:rsidR="00C362B0" w:rsidRPr="00615D00">
        <w:t>банковских реквизитов или реорганизации одной из Сторон, данная сторона обязана письменно в двухнедельный срок после произошедших изменений сообщить другой стороне о произошедших изменениях.</w:t>
      </w:r>
    </w:p>
    <w:p w:rsidR="00044F38" w:rsidRDefault="004A4820" w:rsidP="00C362B0">
      <w:pPr>
        <w:ind w:firstLine="708"/>
        <w:jc w:val="both"/>
      </w:pPr>
      <w:r w:rsidRPr="004A4820">
        <w:t xml:space="preserve">10.5. </w:t>
      </w:r>
      <w:r>
        <w:t>В случае</w:t>
      </w:r>
      <w:r w:rsidR="00EF6418">
        <w:t xml:space="preserve"> невозможности использования Арендатором помещений </w:t>
      </w:r>
      <w:r w:rsidR="00967CC1">
        <w:t>в целях</w:t>
      </w:r>
      <w:r w:rsidR="00EF6418">
        <w:t>, предусмотренн</w:t>
      </w:r>
      <w:r w:rsidR="00967CC1">
        <w:t>ых</w:t>
      </w:r>
      <w:r w:rsidR="00EF6418">
        <w:t xml:space="preserve"> п. 1.1 Договора более 30 дней</w:t>
      </w:r>
      <w:r w:rsidR="00374150" w:rsidRPr="00374150">
        <w:t xml:space="preserve"> </w:t>
      </w:r>
      <w:r w:rsidR="00374150">
        <w:t>подряд</w:t>
      </w:r>
      <w:r w:rsidR="00967CC1">
        <w:t>, а именно возникновени</w:t>
      </w:r>
      <w:r w:rsidR="00374150">
        <w:t>е</w:t>
      </w:r>
      <w:r w:rsidR="00967CC1">
        <w:t xml:space="preserve"> вследствие действий (бездействий) Аренд</w:t>
      </w:r>
      <w:r w:rsidR="003E0403">
        <w:t>одателя</w:t>
      </w:r>
      <w:r w:rsidR="00967CC1">
        <w:t xml:space="preserve"> обстоятельств, повлекших отсутствие представлений и отсутствие посетителей организации культуры </w:t>
      </w:r>
      <w:r w:rsidR="00044F38">
        <w:t>(период простоя)</w:t>
      </w:r>
      <w:r w:rsidR="00EF6418">
        <w:t>, Арендодатель выплачивает Арендатору</w:t>
      </w:r>
      <w:r w:rsidR="00967CC1">
        <w:t xml:space="preserve"> неустойку</w:t>
      </w:r>
      <w:r w:rsidR="00EF6418">
        <w:t xml:space="preserve"> в размере 50 процентов от стоимости арендной платы за</w:t>
      </w:r>
      <w:r w:rsidR="00044F38">
        <w:t xml:space="preserve"> </w:t>
      </w:r>
      <w:r w:rsidR="00EF6418">
        <w:t xml:space="preserve">период </w:t>
      </w:r>
      <w:r w:rsidR="00044F38">
        <w:t>простоя</w:t>
      </w:r>
      <w:r w:rsidR="00EF6418">
        <w:t>.</w:t>
      </w:r>
      <w:r w:rsidR="00044F38">
        <w:t xml:space="preserve"> Началом периода простоя считается день, следующий за последним днем </w:t>
      </w:r>
      <w:r w:rsidR="00BB4589">
        <w:t>представления программы</w:t>
      </w:r>
      <w:r w:rsidR="00044F38">
        <w:t xml:space="preserve">. Окончанием периода простоя считается день, предшествующий первому дню </w:t>
      </w:r>
      <w:r w:rsidR="00BB4589">
        <w:t>представления</w:t>
      </w:r>
      <w:r w:rsidR="00044F38">
        <w:t xml:space="preserve"> следующей программы.</w:t>
      </w:r>
    </w:p>
    <w:p w:rsidR="00EF6418" w:rsidRDefault="00044F38" w:rsidP="00C362B0">
      <w:pPr>
        <w:ind w:firstLine="708"/>
        <w:jc w:val="both"/>
      </w:pPr>
      <w:r>
        <w:t xml:space="preserve">10.6. </w:t>
      </w:r>
      <w:r w:rsidR="00967CC1">
        <w:t>Неустойка</w:t>
      </w:r>
      <w:r>
        <w:t xml:space="preserve"> выплачивается в течение 15 рабочих дней по мотивированному обращению Арендатора к Арендодателю.</w:t>
      </w:r>
      <w:r w:rsidR="00EF6418">
        <w:t xml:space="preserve"> </w:t>
      </w:r>
    </w:p>
    <w:p w:rsidR="00C362B0" w:rsidRPr="00615D00" w:rsidRDefault="00820DB7" w:rsidP="00C362B0">
      <w:pPr>
        <w:ind w:firstLine="708"/>
        <w:jc w:val="both"/>
      </w:pPr>
      <w:r w:rsidRPr="00615D00">
        <w:t>10</w:t>
      </w:r>
      <w:r w:rsidR="00C362B0" w:rsidRPr="00615D00">
        <w:t>.</w:t>
      </w:r>
      <w:r w:rsidR="003B767C">
        <w:t>7</w:t>
      </w:r>
      <w:r w:rsidR="00C362B0" w:rsidRPr="00615D00">
        <w:t>. Взаимоотношения Сторон, не урегулированные Договором, регулируются законодательством Российской Федерации.</w:t>
      </w:r>
    </w:p>
    <w:p w:rsidR="00C362B0" w:rsidRPr="00615D00" w:rsidRDefault="00820DB7" w:rsidP="00C362B0">
      <w:pPr>
        <w:ind w:firstLine="708"/>
        <w:jc w:val="both"/>
      </w:pPr>
      <w:r w:rsidRPr="00615D00">
        <w:t>10</w:t>
      </w:r>
      <w:r w:rsidR="00C362B0" w:rsidRPr="00615D00">
        <w:t>.</w:t>
      </w:r>
      <w:r w:rsidR="003B767C">
        <w:t>8</w:t>
      </w:r>
      <w:r w:rsidR="00C362B0" w:rsidRPr="00615D00">
        <w:t>. Договор составлен в трех экземплярах (по одному для каждой из Сторон и регистрирующего органа), имеющих одинаковую юридическую силу.</w:t>
      </w:r>
    </w:p>
    <w:p w:rsidR="002C749C" w:rsidRPr="00615D00" w:rsidRDefault="002C749C" w:rsidP="00C362B0">
      <w:pPr>
        <w:ind w:firstLine="708"/>
        <w:jc w:val="both"/>
      </w:pPr>
      <w:r w:rsidRPr="00615D00">
        <w:t>10.</w:t>
      </w:r>
      <w:r w:rsidR="003B767C">
        <w:t>9.</w:t>
      </w:r>
      <w:r w:rsidRPr="00615D00">
        <w:t xml:space="preserve"> Уведомления, направленные с использованием адресов электронной почты, указанных в настоящем договоре, имеют юридическую силу и считаются направленными надлежащим образом».</w:t>
      </w:r>
    </w:p>
    <w:p w:rsidR="00B208E3" w:rsidRDefault="00B208E3" w:rsidP="00B208E3">
      <w:pPr>
        <w:ind w:firstLine="708"/>
        <w:jc w:val="both"/>
      </w:pPr>
      <w:r>
        <w:t>10.</w:t>
      </w:r>
      <w:r w:rsidR="003B767C">
        <w:t>10</w:t>
      </w:r>
      <w:r>
        <w:t>.</w:t>
      </w:r>
      <w:r w:rsidR="003B767C">
        <w:t xml:space="preserve"> </w:t>
      </w:r>
      <w:r>
        <w:t>Весь документооборот между Сторонами может осуществляться в электронной форме с использованием усиленной квалифицированной электронной подписи.</w:t>
      </w:r>
    </w:p>
    <w:p w:rsidR="00073811" w:rsidRDefault="000B17DB" w:rsidP="00073811">
      <w:pPr>
        <w:ind w:firstLine="708"/>
        <w:rPr>
          <w:b/>
        </w:rPr>
      </w:pPr>
      <w:r w:rsidRPr="00615D00">
        <w:rPr>
          <w:b/>
        </w:rPr>
        <w:t>1</w:t>
      </w:r>
      <w:r w:rsidR="00820DB7" w:rsidRPr="00615D00">
        <w:rPr>
          <w:b/>
        </w:rPr>
        <w:t>1</w:t>
      </w:r>
      <w:r w:rsidRPr="00615D00">
        <w:rPr>
          <w:b/>
        </w:rPr>
        <w:t>. Приложения к Договору.</w:t>
      </w:r>
    </w:p>
    <w:p w:rsidR="000B17DB" w:rsidRPr="00073811" w:rsidRDefault="000B17DB" w:rsidP="00073811">
      <w:pPr>
        <w:ind w:firstLine="708"/>
        <w:rPr>
          <w:b/>
        </w:rPr>
      </w:pPr>
      <w:r w:rsidRPr="00615D00">
        <w:t>1</w:t>
      </w:r>
      <w:r w:rsidR="00820DB7" w:rsidRPr="00615D00">
        <w:t>1</w:t>
      </w:r>
      <w:r w:rsidRPr="00615D00">
        <w:t>.1. К настоящему Договору прилагаются и являются его неотъемлемой частью:</w:t>
      </w:r>
    </w:p>
    <w:p w:rsidR="004A1267" w:rsidRPr="00615D00" w:rsidRDefault="004A1267" w:rsidP="000B17DB"/>
    <w:p w:rsidR="004A1267" w:rsidRPr="00615D00" w:rsidRDefault="004A1267" w:rsidP="004A1267">
      <w:pPr>
        <w:ind w:firstLine="708"/>
      </w:pPr>
      <w:r w:rsidRPr="00615D00">
        <w:t>Приложение № 1. Состав и характеристики недвижимого имущества, передаваемого во временное владение и пользование (в аренду);</w:t>
      </w:r>
    </w:p>
    <w:p w:rsidR="004A1267" w:rsidRPr="00615D00" w:rsidRDefault="004A1267" w:rsidP="000B17DB">
      <w:r w:rsidRPr="00615D00">
        <w:tab/>
        <w:t xml:space="preserve">Приложение № 2. </w:t>
      </w:r>
      <w:r w:rsidR="004A155A">
        <w:t>Схема расположения помещений, передаваемых в аренду</w:t>
      </w:r>
      <w:r w:rsidRPr="00615D00">
        <w:t>;</w:t>
      </w:r>
    </w:p>
    <w:p w:rsidR="006F581C" w:rsidRPr="00615D00" w:rsidRDefault="004A1267" w:rsidP="000B17DB">
      <w:r w:rsidRPr="00615D00">
        <w:tab/>
      </w:r>
      <w:r w:rsidR="006F581C" w:rsidRPr="00615D00">
        <w:t xml:space="preserve">Приложение № </w:t>
      </w:r>
      <w:r w:rsidR="004A155A">
        <w:t>3</w:t>
      </w:r>
      <w:r w:rsidR="006F581C" w:rsidRPr="00615D00">
        <w:t>. Выписка из Единого государственного реестра недвижимости;</w:t>
      </w:r>
    </w:p>
    <w:p w:rsidR="006F581C" w:rsidRDefault="006F581C" w:rsidP="000B17DB">
      <w:r w:rsidRPr="00615D00">
        <w:tab/>
        <w:t xml:space="preserve">Приложение № </w:t>
      </w:r>
      <w:r w:rsidR="004A155A">
        <w:t>4</w:t>
      </w:r>
      <w:r w:rsidRPr="00615D00">
        <w:t>. Акт приема-передачи имущества</w:t>
      </w:r>
      <w:r w:rsidR="0088386D">
        <w:t>;</w:t>
      </w:r>
    </w:p>
    <w:p w:rsidR="0088386D" w:rsidRDefault="0088386D" w:rsidP="000B17DB">
      <w:pPr>
        <w:rPr>
          <w:rFonts w:eastAsiaTheme="minorHAnsi"/>
          <w:lang w:eastAsia="en-US"/>
        </w:rPr>
      </w:pPr>
      <w:r>
        <w:lastRenderedPageBreak/>
        <w:tab/>
        <w:t xml:space="preserve">Приложение № </w:t>
      </w:r>
      <w:r w:rsidR="004A155A">
        <w:t>5</w:t>
      </w:r>
      <w:r>
        <w:t xml:space="preserve">. </w:t>
      </w:r>
      <w:r>
        <w:rPr>
          <w:rFonts w:eastAsiaTheme="minorHAnsi"/>
          <w:lang w:eastAsia="en-US"/>
        </w:rPr>
        <w:t>Письмо Мин</w:t>
      </w:r>
      <w:r w:rsidR="00F136FE">
        <w:rPr>
          <w:rFonts w:eastAsiaTheme="minorHAnsi"/>
          <w:lang w:eastAsia="en-US"/>
        </w:rPr>
        <w:t>истерства культуры</w:t>
      </w:r>
      <w:r>
        <w:rPr>
          <w:rFonts w:eastAsiaTheme="minorHAnsi"/>
          <w:lang w:eastAsia="en-US"/>
        </w:rPr>
        <w:t xml:space="preserve"> от </w:t>
      </w:r>
      <w:r w:rsidR="00E96FAC">
        <w:rPr>
          <w:rFonts w:eastAsiaTheme="minorHAnsi"/>
          <w:lang w:eastAsia="en-US"/>
        </w:rPr>
        <w:t>________</w:t>
      </w:r>
      <w:r w:rsidR="003B5269">
        <w:rPr>
          <w:rFonts w:eastAsiaTheme="minorHAnsi"/>
          <w:lang w:eastAsia="en-US"/>
        </w:rPr>
        <w:t xml:space="preserve"> № </w:t>
      </w:r>
      <w:r w:rsidR="00E96FAC">
        <w:rPr>
          <w:rFonts w:eastAsiaTheme="minorHAnsi"/>
          <w:lang w:eastAsia="en-US"/>
        </w:rPr>
        <w:t>_________</w:t>
      </w:r>
      <w:r w:rsidR="003B5269">
        <w:rPr>
          <w:rFonts w:eastAsiaTheme="minorHAnsi"/>
          <w:lang w:eastAsia="en-US"/>
        </w:rPr>
        <w:t xml:space="preserve"> </w:t>
      </w:r>
      <w:r>
        <w:rPr>
          <w:rFonts w:eastAsiaTheme="minorHAnsi"/>
          <w:lang w:eastAsia="en-US"/>
        </w:rPr>
        <w:t>;</w:t>
      </w:r>
    </w:p>
    <w:p w:rsidR="0088386D" w:rsidRPr="00615D00" w:rsidRDefault="0088386D" w:rsidP="000B17DB">
      <w:r>
        <w:rPr>
          <w:rFonts w:eastAsiaTheme="minorHAnsi"/>
          <w:lang w:eastAsia="en-US"/>
        </w:rPr>
        <w:tab/>
        <w:t xml:space="preserve">Приложение № </w:t>
      </w:r>
      <w:r w:rsidR="004A155A">
        <w:rPr>
          <w:rFonts w:eastAsiaTheme="minorHAnsi"/>
          <w:lang w:eastAsia="en-US"/>
        </w:rPr>
        <w:t>6</w:t>
      </w:r>
      <w:r>
        <w:rPr>
          <w:rFonts w:eastAsiaTheme="minorHAnsi"/>
          <w:lang w:eastAsia="en-US"/>
        </w:rPr>
        <w:t>. Письмо ТУ Росимущества в г. Москве от</w:t>
      </w:r>
      <w:r w:rsidR="003B5269">
        <w:rPr>
          <w:rFonts w:eastAsiaTheme="minorHAnsi"/>
          <w:lang w:eastAsia="en-US"/>
        </w:rPr>
        <w:t xml:space="preserve">  </w:t>
      </w:r>
      <w:r w:rsidR="00E96FAC">
        <w:rPr>
          <w:rFonts w:eastAsiaTheme="minorHAnsi"/>
          <w:lang w:eastAsia="en-US"/>
        </w:rPr>
        <w:t>_______</w:t>
      </w:r>
      <w:r w:rsidR="003B5269">
        <w:rPr>
          <w:rFonts w:eastAsiaTheme="minorHAnsi"/>
          <w:lang w:eastAsia="en-US"/>
        </w:rPr>
        <w:t xml:space="preserve"> № </w:t>
      </w:r>
      <w:r w:rsidR="007F7307">
        <w:rPr>
          <w:rFonts w:eastAsiaTheme="minorHAnsi"/>
          <w:lang w:eastAsia="en-US"/>
        </w:rPr>
        <w:t>________</w:t>
      </w:r>
      <w:r>
        <w:rPr>
          <w:rFonts w:eastAsiaTheme="minorHAnsi"/>
          <w:lang w:eastAsia="en-US"/>
        </w:rPr>
        <w:t>.</w:t>
      </w:r>
    </w:p>
    <w:p w:rsidR="007F7307" w:rsidRDefault="007F7307" w:rsidP="007F7307">
      <w:pPr>
        <w:ind w:firstLine="708"/>
        <w:rPr>
          <w:b/>
        </w:rPr>
      </w:pPr>
      <w:r>
        <w:rPr>
          <w:rFonts w:eastAsiaTheme="minorHAnsi"/>
          <w:lang w:eastAsia="en-US"/>
        </w:rPr>
        <w:t>Приложение № 7 Заявление о выплате неустойки</w:t>
      </w:r>
    </w:p>
    <w:p w:rsidR="002C749C" w:rsidRPr="00615D00" w:rsidRDefault="002C749C" w:rsidP="002F5748">
      <w:pPr>
        <w:ind w:firstLine="708"/>
        <w:rPr>
          <w:b/>
        </w:rPr>
      </w:pPr>
    </w:p>
    <w:p w:rsidR="0088386D" w:rsidRDefault="0088386D" w:rsidP="002F5748">
      <w:pPr>
        <w:ind w:firstLine="708"/>
        <w:rPr>
          <w:b/>
        </w:rPr>
      </w:pPr>
    </w:p>
    <w:p w:rsidR="0072543E" w:rsidRDefault="0072543E" w:rsidP="002F5748">
      <w:pPr>
        <w:ind w:firstLine="708"/>
        <w:rPr>
          <w:b/>
        </w:rPr>
      </w:pPr>
    </w:p>
    <w:p w:rsidR="00C362B0" w:rsidRDefault="00894832" w:rsidP="002F5748">
      <w:pPr>
        <w:ind w:firstLine="708"/>
        <w:rPr>
          <w:b/>
        </w:rPr>
      </w:pPr>
      <w:r w:rsidRPr="00615D00">
        <w:rPr>
          <w:b/>
        </w:rPr>
        <w:t>1</w:t>
      </w:r>
      <w:r w:rsidR="00820DB7" w:rsidRPr="00615D00">
        <w:rPr>
          <w:b/>
        </w:rPr>
        <w:t>2</w:t>
      </w:r>
      <w:r w:rsidR="00C362B0" w:rsidRPr="00615D00">
        <w:rPr>
          <w:b/>
        </w:rPr>
        <w:t>. Адреса и банковские реквизиты Арендодателя и Арендатора:</w:t>
      </w:r>
    </w:p>
    <w:tbl>
      <w:tblPr>
        <w:tblW w:w="10065" w:type="dxa"/>
        <w:tblInd w:w="-284" w:type="dxa"/>
        <w:tblLayout w:type="fixed"/>
        <w:tblLook w:val="00A0" w:firstRow="1" w:lastRow="0" w:firstColumn="1" w:lastColumn="0" w:noHBand="0" w:noVBand="0"/>
      </w:tblPr>
      <w:tblGrid>
        <w:gridCol w:w="4928"/>
        <w:gridCol w:w="5137"/>
      </w:tblGrid>
      <w:tr w:rsidR="00DF7C42" w:rsidRPr="00DF7C42" w:rsidTr="00F46051">
        <w:trPr>
          <w:trHeight w:val="4993"/>
        </w:trPr>
        <w:tc>
          <w:tcPr>
            <w:tcW w:w="4928" w:type="dxa"/>
          </w:tcPr>
          <w:p w:rsidR="00DF7C42" w:rsidRDefault="00DF7C42" w:rsidP="00DF7C42">
            <w:pPr>
              <w:rPr>
                <w:b/>
              </w:rPr>
            </w:pPr>
            <w:r>
              <w:rPr>
                <w:b/>
              </w:rPr>
              <w:t xml:space="preserve">Арендодатель: </w:t>
            </w:r>
          </w:p>
          <w:p w:rsidR="00F46051" w:rsidRPr="00C04615" w:rsidRDefault="00F46051" w:rsidP="00DF7C42"/>
          <w:p w:rsidR="00DF7C42" w:rsidRPr="00F46051" w:rsidRDefault="00DF7C42" w:rsidP="00DF7C42">
            <w:pPr>
              <w:rPr>
                <w:b/>
                <w:sz w:val="22"/>
                <w:szCs w:val="22"/>
              </w:rPr>
            </w:pPr>
            <w:r w:rsidRPr="00F46051">
              <w:rPr>
                <w:b/>
                <w:sz w:val="22"/>
                <w:szCs w:val="22"/>
              </w:rPr>
              <w:t xml:space="preserve">Федеральное казенное предприятие «Российская государственная </w:t>
            </w:r>
          </w:p>
          <w:p w:rsidR="00DF7C42" w:rsidRPr="00154C0B" w:rsidRDefault="00DF7C42" w:rsidP="00DF7C42">
            <w:pPr>
              <w:rPr>
                <w:sz w:val="22"/>
                <w:szCs w:val="22"/>
              </w:rPr>
            </w:pPr>
            <w:r w:rsidRPr="00154C0B">
              <w:rPr>
                <w:sz w:val="22"/>
                <w:szCs w:val="22"/>
              </w:rPr>
              <w:t>цирковая компания»</w:t>
            </w:r>
            <w:r>
              <w:rPr>
                <w:sz w:val="22"/>
                <w:szCs w:val="22"/>
              </w:rPr>
              <w:t xml:space="preserve"> (</w:t>
            </w:r>
            <w:r w:rsidRPr="00154C0B">
              <w:rPr>
                <w:sz w:val="22"/>
                <w:szCs w:val="22"/>
              </w:rPr>
              <w:t>ФКП «Росгосцирк»)</w:t>
            </w:r>
          </w:p>
          <w:p w:rsidR="00DF7C42" w:rsidRPr="00154C0B" w:rsidRDefault="00DF7C42" w:rsidP="00DF7C42">
            <w:pPr>
              <w:rPr>
                <w:sz w:val="22"/>
                <w:szCs w:val="22"/>
              </w:rPr>
            </w:pPr>
            <w:r w:rsidRPr="00154C0B">
              <w:rPr>
                <w:sz w:val="22"/>
                <w:szCs w:val="22"/>
              </w:rPr>
              <w:t>ИНН 7702060003</w:t>
            </w:r>
          </w:p>
          <w:p w:rsidR="00DF7C42" w:rsidRPr="00154C0B" w:rsidRDefault="00DF7C42" w:rsidP="00DF7C42">
            <w:pPr>
              <w:rPr>
                <w:sz w:val="22"/>
                <w:szCs w:val="22"/>
              </w:rPr>
            </w:pPr>
            <w:r>
              <w:rPr>
                <w:sz w:val="22"/>
                <w:szCs w:val="22"/>
              </w:rPr>
              <w:t xml:space="preserve">КПП </w:t>
            </w:r>
            <w:r w:rsidRPr="00154C0B">
              <w:rPr>
                <w:sz w:val="22"/>
                <w:szCs w:val="22"/>
              </w:rPr>
              <w:t>770201001</w:t>
            </w:r>
          </w:p>
          <w:p w:rsidR="00DF7C42" w:rsidRPr="00154C0B" w:rsidRDefault="00DF7C42" w:rsidP="00DF7C42">
            <w:pPr>
              <w:rPr>
                <w:sz w:val="22"/>
                <w:szCs w:val="22"/>
              </w:rPr>
            </w:pPr>
            <w:r w:rsidRPr="00154C0B">
              <w:rPr>
                <w:sz w:val="22"/>
                <w:szCs w:val="22"/>
              </w:rPr>
              <w:t>ОГРН 1027739272527</w:t>
            </w:r>
          </w:p>
          <w:p w:rsidR="00DF7C42" w:rsidRPr="00154C0B" w:rsidRDefault="00DF7C42" w:rsidP="00DF7C42">
            <w:pPr>
              <w:rPr>
                <w:sz w:val="22"/>
                <w:szCs w:val="22"/>
              </w:rPr>
            </w:pPr>
            <w:r w:rsidRPr="00154C0B">
              <w:rPr>
                <w:sz w:val="22"/>
                <w:szCs w:val="22"/>
              </w:rPr>
              <w:t>Банковские реквизиты:</w:t>
            </w:r>
          </w:p>
          <w:p w:rsidR="00DF7C42" w:rsidRPr="00154C0B" w:rsidRDefault="00DF7C42" w:rsidP="00DF7C42">
            <w:pPr>
              <w:rPr>
                <w:sz w:val="22"/>
                <w:szCs w:val="22"/>
              </w:rPr>
            </w:pPr>
            <w:r w:rsidRPr="00154C0B">
              <w:rPr>
                <w:sz w:val="22"/>
                <w:szCs w:val="22"/>
              </w:rPr>
              <w:t>р/с 40502810900020116844</w:t>
            </w:r>
          </w:p>
          <w:p w:rsidR="00DF7C42" w:rsidRPr="00154C0B" w:rsidRDefault="00DF7C42" w:rsidP="00DF7C42">
            <w:pPr>
              <w:rPr>
                <w:sz w:val="22"/>
                <w:szCs w:val="22"/>
              </w:rPr>
            </w:pPr>
            <w:r w:rsidRPr="00154C0B">
              <w:rPr>
                <w:sz w:val="22"/>
                <w:szCs w:val="22"/>
              </w:rPr>
              <w:t>Банк ПАО Сбербанк г. Москва</w:t>
            </w:r>
          </w:p>
          <w:p w:rsidR="00DF7C42" w:rsidRPr="00154C0B" w:rsidRDefault="00DF7C42" w:rsidP="00DF7C42">
            <w:pPr>
              <w:rPr>
                <w:sz w:val="22"/>
                <w:szCs w:val="22"/>
              </w:rPr>
            </w:pPr>
            <w:r w:rsidRPr="00154C0B">
              <w:rPr>
                <w:sz w:val="22"/>
                <w:szCs w:val="22"/>
              </w:rPr>
              <w:t>БИК 044525225</w:t>
            </w:r>
          </w:p>
          <w:p w:rsidR="00DF7C42" w:rsidRPr="00154C0B" w:rsidRDefault="00DF7C42" w:rsidP="00DF7C42">
            <w:pPr>
              <w:rPr>
                <w:sz w:val="22"/>
                <w:szCs w:val="22"/>
              </w:rPr>
            </w:pPr>
            <w:r w:rsidRPr="00154C0B">
              <w:rPr>
                <w:sz w:val="22"/>
                <w:szCs w:val="22"/>
              </w:rPr>
              <w:t>к/сч 30101810400000000225</w:t>
            </w:r>
          </w:p>
          <w:p w:rsidR="00567182" w:rsidRDefault="00DF7C42" w:rsidP="00567182">
            <w:pPr>
              <w:rPr>
                <w:sz w:val="22"/>
                <w:szCs w:val="22"/>
              </w:rPr>
            </w:pPr>
            <w:r w:rsidRPr="00154C0B">
              <w:rPr>
                <w:sz w:val="22"/>
                <w:szCs w:val="22"/>
              </w:rPr>
              <w:t>Юридический адрес: 109012</w:t>
            </w:r>
            <w:r w:rsidR="00C752FD">
              <w:rPr>
                <w:sz w:val="22"/>
                <w:szCs w:val="22"/>
              </w:rPr>
              <w:t xml:space="preserve">                                     </w:t>
            </w:r>
            <w:r w:rsidRPr="00154C0B">
              <w:rPr>
                <w:sz w:val="22"/>
                <w:szCs w:val="22"/>
              </w:rPr>
              <w:t xml:space="preserve"> г.</w:t>
            </w:r>
            <w:r w:rsidR="00C752FD">
              <w:rPr>
                <w:sz w:val="22"/>
                <w:szCs w:val="22"/>
              </w:rPr>
              <w:t xml:space="preserve"> </w:t>
            </w:r>
            <w:r w:rsidRPr="00154C0B">
              <w:rPr>
                <w:sz w:val="22"/>
                <w:szCs w:val="22"/>
              </w:rPr>
              <w:t xml:space="preserve">Москва, Ул. Пушечная, д. 4. Стр. 1; 3 </w:t>
            </w:r>
          </w:p>
          <w:p w:rsidR="00DF7C42" w:rsidRPr="00C362B0" w:rsidRDefault="00DF7C42" w:rsidP="00567182">
            <w:pPr>
              <w:rPr>
                <w:b/>
              </w:rPr>
            </w:pPr>
          </w:p>
        </w:tc>
        <w:tc>
          <w:tcPr>
            <w:tcW w:w="5137" w:type="dxa"/>
          </w:tcPr>
          <w:p w:rsidR="00DF7C42" w:rsidRDefault="00DF7C42" w:rsidP="00DF7C42">
            <w:pPr>
              <w:rPr>
                <w:b/>
              </w:rPr>
            </w:pPr>
            <w:r>
              <w:rPr>
                <w:b/>
              </w:rPr>
              <w:t>Арендатор:</w:t>
            </w:r>
          </w:p>
          <w:p w:rsidR="00F46051" w:rsidRDefault="00F46051" w:rsidP="00DF7C42">
            <w:pPr>
              <w:rPr>
                <w:b/>
              </w:rPr>
            </w:pPr>
          </w:p>
          <w:p w:rsidR="00373BFA" w:rsidRDefault="00373BFA" w:rsidP="00567182">
            <w:pPr>
              <w:rPr>
                <w:b/>
                <w:sz w:val="22"/>
                <w:szCs w:val="22"/>
              </w:rPr>
            </w:pPr>
          </w:p>
          <w:p w:rsidR="00F46051" w:rsidRDefault="00F46051" w:rsidP="00567182">
            <w:pPr>
              <w:rPr>
                <w:b/>
                <w:sz w:val="22"/>
                <w:szCs w:val="22"/>
              </w:rPr>
            </w:pPr>
          </w:p>
          <w:p w:rsidR="00F46051" w:rsidRPr="00F46051" w:rsidRDefault="00F46051" w:rsidP="00567182">
            <w:pPr>
              <w:rPr>
                <w:b/>
                <w:sz w:val="22"/>
                <w:szCs w:val="22"/>
              </w:rPr>
            </w:pPr>
          </w:p>
        </w:tc>
      </w:tr>
      <w:tr w:rsidR="00DF7C42" w:rsidTr="00F46051">
        <w:trPr>
          <w:trHeight w:val="4993"/>
        </w:trPr>
        <w:tc>
          <w:tcPr>
            <w:tcW w:w="4928" w:type="dxa"/>
          </w:tcPr>
          <w:p w:rsidR="00DF7C42" w:rsidRDefault="00DF7C42" w:rsidP="00DF7C42">
            <w:pPr>
              <w:rPr>
                <w:b/>
              </w:rPr>
            </w:pPr>
            <w:r>
              <w:rPr>
                <w:b/>
              </w:rPr>
              <w:t>Подписи Сторон:</w:t>
            </w:r>
          </w:p>
          <w:p w:rsidR="00DF7C42" w:rsidRDefault="00DF7C42" w:rsidP="00DF7C42">
            <w:pPr>
              <w:rPr>
                <w:b/>
              </w:rPr>
            </w:pPr>
          </w:p>
          <w:p w:rsidR="00DF7C42" w:rsidRDefault="00DF7C42" w:rsidP="00DF7C42">
            <w:pPr>
              <w:rPr>
                <w:b/>
              </w:rPr>
            </w:pPr>
            <w:r>
              <w:rPr>
                <w:b/>
              </w:rPr>
              <w:t>От Арендодателя:</w:t>
            </w:r>
          </w:p>
          <w:p w:rsidR="00DF7C42" w:rsidRPr="00DF7C42" w:rsidRDefault="00DF7C42" w:rsidP="00DF7C42">
            <w:pPr>
              <w:rPr>
                <w:b/>
              </w:rPr>
            </w:pPr>
          </w:p>
          <w:p w:rsidR="00DF7C42" w:rsidRPr="00DF7C42" w:rsidRDefault="00DF7C42" w:rsidP="00DF7C42">
            <w:pPr>
              <w:rPr>
                <w:b/>
              </w:rPr>
            </w:pPr>
          </w:p>
          <w:p w:rsidR="00DF7C42" w:rsidRPr="00DF7C42" w:rsidRDefault="00DF7C42" w:rsidP="00DF7C42">
            <w:pPr>
              <w:rPr>
                <w:b/>
              </w:rPr>
            </w:pPr>
          </w:p>
          <w:p w:rsidR="00DF7C42" w:rsidRPr="00DF7C42" w:rsidRDefault="00DF7C42" w:rsidP="00DF7C42">
            <w:pPr>
              <w:rPr>
                <w:b/>
              </w:rPr>
            </w:pPr>
            <w:r w:rsidRPr="00DF7C42">
              <w:rPr>
                <w:b/>
              </w:rPr>
              <w:t>__________________ /Беляков С.Г.</w:t>
            </w:r>
          </w:p>
          <w:p w:rsidR="00DF7C42" w:rsidRPr="00DF7C42" w:rsidRDefault="00DF7C42" w:rsidP="00DF7C42">
            <w:pPr>
              <w:rPr>
                <w:b/>
              </w:rPr>
            </w:pPr>
            <w:r w:rsidRPr="00DF7C42">
              <w:rPr>
                <w:b/>
              </w:rPr>
              <w:t>М.П.</w:t>
            </w:r>
          </w:p>
          <w:p w:rsidR="00DF7C42" w:rsidRPr="00BB4589" w:rsidRDefault="003E164A" w:rsidP="00DF7C42">
            <w:pPr>
              <w:rPr>
                <w:b/>
                <w:lang w:val="en-US"/>
              </w:rPr>
            </w:pPr>
            <w:r>
              <w:rPr>
                <w:b/>
              </w:rPr>
              <w:t xml:space="preserve"> </w:t>
            </w:r>
          </w:p>
        </w:tc>
        <w:tc>
          <w:tcPr>
            <w:tcW w:w="5137" w:type="dxa"/>
          </w:tcPr>
          <w:p w:rsidR="00DF7C42" w:rsidRDefault="00DF7C42" w:rsidP="00DF7C42">
            <w:pPr>
              <w:rPr>
                <w:b/>
              </w:rPr>
            </w:pPr>
          </w:p>
          <w:p w:rsidR="00DF7C42" w:rsidRDefault="00DF7C42" w:rsidP="00DF7C42">
            <w:pPr>
              <w:rPr>
                <w:b/>
              </w:rPr>
            </w:pPr>
          </w:p>
          <w:p w:rsidR="00DF7C42" w:rsidRDefault="00DF7C42" w:rsidP="00DF7C42">
            <w:pPr>
              <w:rPr>
                <w:b/>
              </w:rPr>
            </w:pPr>
            <w:r>
              <w:rPr>
                <w:b/>
              </w:rPr>
              <w:t>От Арендатора:</w:t>
            </w:r>
          </w:p>
          <w:p w:rsidR="00DF7C42" w:rsidRPr="00DF7C42" w:rsidRDefault="00DF7C42" w:rsidP="00DF7C42">
            <w:pPr>
              <w:rPr>
                <w:b/>
              </w:rPr>
            </w:pPr>
          </w:p>
          <w:p w:rsidR="00DF7C42" w:rsidRPr="00DF7C42" w:rsidRDefault="00DF7C42" w:rsidP="00DF7C42">
            <w:pPr>
              <w:rPr>
                <w:b/>
              </w:rPr>
            </w:pPr>
          </w:p>
          <w:p w:rsidR="00DF7C42" w:rsidRPr="00DF7C42" w:rsidRDefault="00DF7C42" w:rsidP="00DF7C42">
            <w:pPr>
              <w:rPr>
                <w:b/>
              </w:rPr>
            </w:pPr>
          </w:p>
          <w:p w:rsidR="00DF7C42" w:rsidRPr="00DF7C42" w:rsidRDefault="00DF7C42" w:rsidP="00DF7C42">
            <w:pPr>
              <w:rPr>
                <w:b/>
              </w:rPr>
            </w:pPr>
            <w:r w:rsidRPr="00DF7C42">
              <w:rPr>
                <w:b/>
              </w:rPr>
              <w:t>__________________/</w:t>
            </w:r>
            <w:r w:rsidR="00F35C1C" w:rsidRPr="00DF7C42">
              <w:rPr>
                <w:b/>
              </w:rPr>
              <w:t xml:space="preserve"> </w:t>
            </w:r>
            <w:r w:rsidRPr="00DF7C42">
              <w:rPr>
                <w:b/>
              </w:rPr>
              <w:t>М.П.</w:t>
            </w:r>
          </w:p>
          <w:p w:rsidR="00DF7C42" w:rsidRPr="00DF7C42" w:rsidRDefault="00DF7C42" w:rsidP="00DF7C42">
            <w:pPr>
              <w:rPr>
                <w:b/>
              </w:rPr>
            </w:pPr>
          </w:p>
        </w:tc>
      </w:tr>
    </w:tbl>
    <w:p w:rsidR="001F7565" w:rsidRDefault="001F7565" w:rsidP="002F5748">
      <w:pPr>
        <w:ind w:firstLine="708"/>
        <w:rPr>
          <w:b/>
        </w:rPr>
      </w:pPr>
      <w:r>
        <w:rPr>
          <w:b/>
        </w:rPr>
        <w:br w:type="page"/>
      </w:r>
    </w:p>
    <w:p w:rsidR="002927A0" w:rsidRPr="006621EE" w:rsidRDefault="002927A0" w:rsidP="00C362B0">
      <w:pPr>
        <w:jc w:val="center"/>
        <w:sectPr w:rsidR="002927A0" w:rsidRPr="006621EE" w:rsidSect="00D229AA">
          <w:headerReference w:type="default" r:id="rId10"/>
          <w:pgSz w:w="11906" w:h="16838"/>
          <w:pgMar w:top="1134" w:right="850" w:bottom="899" w:left="1701" w:header="708" w:footer="708" w:gutter="0"/>
          <w:cols w:space="708"/>
          <w:titlePg/>
          <w:docGrid w:linePitch="360"/>
        </w:sectPr>
      </w:pPr>
    </w:p>
    <w:p w:rsidR="006F581C" w:rsidRPr="0022068A" w:rsidRDefault="006F581C" w:rsidP="002927A0">
      <w:pPr>
        <w:jc w:val="right"/>
        <w:rPr>
          <w:sz w:val="20"/>
          <w:szCs w:val="20"/>
        </w:rPr>
      </w:pPr>
      <w:r w:rsidRPr="0022068A">
        <w:rPr>
          <w:sz w:val="20"/>
          <w:szCs w:val="20"/>
        </w:rPr>
        <w:lastRenderedPageBreak/>
        <w:t>Приложение № 1 к Договору</w:t>
      </w:r>
    </w:p>
    <w:p w:rsidR="006F581C" w:rsidRPr="0022068A" w:rsidRDefault="006F581C" w:rsidP="002927A0">
      <w:pPr>
        <w:jc w:val="right"/>
        <w:rPr>
          <w:sz w:val="20"/>
          <w:szCs w:val="20"/>
        </w:rPr>
      </w:pPr>
      <w:r w:rsidRPr="0022068A">
        <w:rPr>
          <w:sz w:val="20"/>
          <w:szCs w:val="20"/>
        </w:rPr>
        <w:t>№___________ от _________</w:t>
      </w:r>
    </w:p>
    <w:p w:rsidR="002C3DDA" w:rsidRDefault="002C3DDA" w:rsidP="007F5DE1">
      <w:pPr>
        <w:ind w:left="709"/>
        <w:jc w:val="center"/>
        <w:rPr>
          <w:b/>
          <w:sz w:val="28"/>
          <w:szCs w:val="28"/>
        </w:rPr>
      </w:pPr>
    </w:p>
    <w:p w:rsidR="00C362B0" w:rsidRPr="0022068A" w:rsidRDefault="00750B6F" w:rsidP="007F5DE1">
      <w:pPr>
        <w:ind w:left="709"/>
        <w:jc w:val="center"/>
        <w:rPr>
          <w:b/>
        </w:rPr>
      </w:pPr>
      <w:r w:rsidRPr="0022068A">
        <w:rPr>
          <w:b/>
        </w:rPr>
        <w:t>Состав и характеристики недвижимого имущества (помещений, части помещений), передаваемого во временное владение и пользование (в аренду)</w:t>
      </w:r>
    </w:p>
    <w:p w:rsidR="002C3DDA" w:rsidRDefault="002C3DDA" w:rsidP="0050395B">
      <w:pPr>
        <w:ind w:firstLine="708"/>
        <w:jc w:val="both"/>
      </w:pPr>
    </w:p>
    <w:p w:rsidR="00750B6F" w:rsidRPr="00D62F3D" w:rsidRDefault="00D62F3D" w:rsidP="0050395B">
      <w:pPr>
        <w:ind w:firstLine="708"/>
        <w:jc w:val="both"/>
      </w:pPr>
      <w:r w:rsidRPr="00D62F3D">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F35C1C">
        <w:t>__________________</w:t>
      </w:r>
      <w:r w:rsidRPr="00D62F3D">
        <w:t xml:space="preserve">, именуемое (-ый) в дальнейшем «Арендатор», в лице генерального директора </w:t>
      </w:r>
      <w:r w:rsidR="00F35C1C">
        <w:t>______________</w:t>
      </w:r>
      <w:r w:rsidRPr="00D62F3D">
        <w:t>, действующей на основании Устава, с другой стороны, и именуемые в дальнейшем «Стороны»,</w:t>
      </w:r>
      <w:r>
        <w:t xml:space="preserve"> </w:t>
      </w:r>
      <w:r w:rsidR="00750B6F" w:rsidRPr="00615D00">
        <w:rPr>
          <w:spacing w:val="-2"/>
        </w:rPr>
        <w:t xml:space="preserve">подписали настоящее приложение к </w:t>
      </w:r>
      <w:r w:rsidR="00750B6F" w:rsidRPr="00615D00">
        <w:t>Договору аренды недвижимого</w:t>
      </w:r>
      <w:r w:rsidR="00F54844">
        <w:t xml:space="preserve"> имущества</w:t>
      </w:r>
      <w:r w:rsidR="00750B6F" w:rsidRPr="00615D00">
        <w:rPr>
          <w:spacing w:val="-2"/>
        </w:rPr>
        <w:t xml:space="preserve"> о нижеследующем:</w:t>
      </w:r>
    </w:p>
    <w:p w:rsidR="00750B6F" w:rsidRDefault="00750B6F" w:rsidP="00750B6F">
      <w:pPr>
        <w:ind w:firstLine="709"/>
        <w:jc w:val="both"/>
        <w:rPr>
          <w:spacing w:val="3"/>
        </w:rPr>
      </w:pPr>
      <w:r w:rsidRPr="00615D00">
        <w:rPr>
          <w:spacing w:val="3"/>
        </w:rPr>
        <w:t xml:space="preserve">Во исполнение п. 1.1 Договора Стороны утверждают состав </w:t>
      </w:r>
      <w:r w:rsidR="007F5DE1" w:rsidRPr="00615D00">
        <w:rPr>
          <w:spacing w:val="3"/>
        </w:rPr>
        <w:t xml:space="preserve">и характеристики </w:t>
      </w:r>
      <w:r w:rsidRPr="00615D00">
        <w:t>недвижимого имущества, расположенного по адресу</w:t>
      </w:r>
      <w:r w:rsidRPr="00206F40">
        <w:t>:</w:t>
      </w:r>
      <w:r w:rsidR="00854C7E">
        <w:t xml:space="preserve"> </w:t>
      </w:r>
      <w:r w:rsidR="00920CC3" w:rsidRPr="00920CC3">
        <w:t xml:space="preserve">625000, </w:t>
      </w:r>
      <w:r w:rsidR="00920CC3" w:rsidRPr="00920CC3">
        <w:rPr>
          <w:color w:val="000000"/>
        </w:rPr>
        <w:t>Тюменская область, г. Тюмень, ул. Первомайская, д. 15</w:t>
      </w:r>
      <w:r w:rsidR="00854C7E" w:rsidRPr="00920CC3">
        <w:t>,</w:t>
      </w:r>
      <w:r w:rsidR="00854C7E">
        <w:t xml:space="preserve"> </w:t>
      </w:r>
      <w:r w:rsidR="00BA00EC" w:rsidRPr="00BA00EC">
        <w:t>в целях</w:t>
      </w:r>
      <w:r w:rsidR="00D62F3D" w:rsidRPr="00D62F3D">
        <w:t xml:space="preserve"> создания необходимых условий для </w:t>
      </w:r>
      <w:r w:rsidR="007F7307" w:rsidRPr="009223DF">
        <w:rPr>
          <w:spacing w:val="-3"/>
        </w:rPr>
        <w:t>организации розничной торговли сувенирной, издательской и аудиовизуальной продукцией для обеспечения потребностей посетителей</w:t>
      </w:r>
      <w:r w:rsidR="007F7307">
        <w:rPr>
          <w:spacing w:val="-3"/>
        </w:rPr>
        <w:t>,</w:t>
      </w:r>
      <w:r w:rsidR="00D62F3D">
        <w:t xml:space="preserve"> </w:t>
      </w:r>
      <w:r w:rsidRPr="00615D00">
        <w:rPr>
          <w:spacing w:val="3"/>
        </w:rPr>
        <w:t>передаваемого во временное владение и пользование (в</w:t>
      </w:r>
      <w:r w:rsidR="00AF58EF">
        <w:rPr>
          <w:spacing w:val="3"/>
        </w:rPr>
        <w:t> </w:t>
      </w:r>
      <w:r w:rsidRPr="00615D00">
        <w:rPr>
          <w:spacing w:val="3"/>
        </w:rPr>
        <w:t>аренду).</w:t>
      </w:r>
    </w:p>
    <w:p w:rsidR="00D62F3D" w:rsidRDefault="00D62F3D" w:rsidP="00750B6F">
      <w:pPr>
        <w:ind w:firstLine="709"/>
        <w:jc w:val="both"/>
        <w:rPr>
          <w:spacing w:val="3"/>
        </w:rPr>
      </w:pP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4438"/>
        <w:gridCol w:w="1701"/>
        <w:gridCol w:w="2201"/>
        <w:gridCol w:w="963"/>
        <w:gridCol w:w="2389"/>
        <w:gridCol w:w="2668"/>
      </w:tblGrid>
      <w:tr w:rsidR="00D62F3D" w:rsidRPr="00AF58EF" w:rsidTr="00D62F3D">
        <w:trPr>
          <w:trHeight w:val="688"/>
        </w:trPr>
        <w:tc>
          <w:tcPr>
            <w:tcW w:w="553" w:type="dxa"/>
            <w:vAlign w:val="center"/>
          </w:tcPr>
          <w:p w:rsidR="00D62F3D" w:rsidRPr="00AF58EF" w:rsidRDefault="00D62F3D" w:rsidP="00D62F3D">
            <w:pPr>
              <w:spacing w:line="280" w:lineRule="exact"/>
              <w:jc w:val="center"/>
              <w:rPr>
                <w:sz w:val="18"/>
                <w:szCs w:val="18"/>
              </w:rPr>
            </w:pPr>
            <w:r w:rsidRPr="00AF58EF">
              <w:rPr>
                <w:sz w:val="18"/>
                <w:szCs w:val="18"/>
              </w:rPr>
              <w:t>№ п/п</w:t>
            </w:r>
          </w:p>
        </w:tc>
        <w:tc>
          <w:tcPr>
            <w:tcW w:w="4438" w:type="dxa"/>
            <w:vAlign w:val="center"/>
          </w:tcPr>
          <w:p w:rsidR="00D62F3D" w:rsidRPr="00AF58EF" w:rsidRDefault="00D62F3D" w:rsidP="00D62F3D">
            <w:pPr>
              <w:spacing w:line="280" w:lineRule="exact"/>
              <w:jc w:val="center"/>
              <w:rPr>
                <w:sz w:val="18"/>
                <w:szCs w:val="18"/>
              </w:rPr>
            </w:pPr>
            <w:r w:rsidRPr="00AF58EF">
              <w:rPr>
                <w:sz w:val="18"/>
                <w:szCs w:val="18"/>
              </w:rPr>
              <w:t xml:space="preserve">Наименование </w:t>
            </w:r>
          </w:p>
        </w:tc>
        <w:tc>
          <w:tcPr>
            <w:tcW w:w="1701" w:type="dxa"/>
            <w:vAlign w:val="center"/>
          </w:tcPr>
          <w:p w:rsidR="00D62F3D" w:rsidRPr="00AF58EF" w:rsidRDefault="00D62F3D" w:rsidP="00D62F3D">
            <w:pPr>
              <w:spacing w:line="280" w:lineRule="exact"/>
              <w:jc w:val="center"/>
              <w:rPr>
                <w:sz w:val="18"/>
                <w:szCs w:val="18"/>
              </w:rPr>
            </w:pPr>
            <w:r w:rsidRPr="00AF58EF">
              <w:rPr>
                <w:sz w:val="18"/>
                <w:szCs w:val="18"/>
              </w:rPr>
              <w:t>Место расположения</w:t>
            </w:r>
          </w:p>
        </w:tc>
        <w:tc>
          <w:tcPr>
            <w:tcW w:w="2201" w:type="dxa"/>
            <w:vAlign w:val="center"/>
          </w:tcPr>
          <w:p w:rsidR="00D62F3D" w:rsidRPr="00AF58EF" w:rsidRDefault="00D62F3D" w:rsidP="00D62F3D">
            <w:pPr>
              <w:spacing w:line="280" w:lineRule="exact"/>
              <w:jc w:val="center"/>
              <w:rPr>
                <w:sz w:val="18"/>
                <w:szCs w:val="18"/>
              </w:rPr>
            </w:pPr>
            <w:r w:rsidRPr="00AF58EF">
              <w:rPr>
                <w:sz w:val="18"/>
                <w:szCs w:val="18"/>
              </w:rPr>
              <w:t>Функциональное назначение</w:t>
            </w:r>
          </w:p>
        </w:tc>
        <w:tc>
          <w:tcPr>
            <w:tcW w:w="963" w:type="dxa"/>
            <w:vAlign w:val="center"/>
          </w:tcPr>
          <w:p w:rsidR="00D62F3D" w:rsidRPr="00AF58EF" w:rsidRDefault="00D62F3D" w:rsidP="00D62F3D">
            <w:pPr>
              <w:spacing w:line="280" w:lineRule="exact"/>
              <w:jc w:val="center"/>
              <w:rPr>
                <w:sz w:val="18"/>
                <w:szCs w:val="18"/>
              </w:rPr>
            </w:pPr>
            <w:r w:rsidRPr="00AF58EF">
              <w:rPr>
                <w:sz w:val="18"/>
                <w:szCs w:val="18"/>
              </w:rPr>
              <w:t>Площадь, кв. м</w:t>
            </w:r>
          </w:p>
        </w:tc>
        <w:tc>
          <w:tcPr>
            <w:tcW w:w="2389" w:type="dxa"/>
            <w:vAlign w:val="center"/>
          </w:tcPr>
          <w:p w:rsidR="00D62F3D" w:rsidRPr="00AF58EF" w:rsidRDefault="00D62F3D" w:rsidP="00D62F3D">
            <w:pPr>
              <w:spacing w:line="280" w:lineRule="exact"/>
              <w:jc w:val="center"/>
              <w:rPr>
                <w:sz w:val="18"/>
                <w:szCs w:val="18"/>
              </w:rPr>
            </w:pPr>
            <w:r w:rsidRPr="00AF58EF">
              <w:rPr>
                <w:sz w:val="18"/>
                <w:szCs w:val="18"/>
              </w:rPr>
              <w:t>Стоимость арендной платы, руб</w:t>
            </w:r>
            <w:r>
              <w:rPr>
                <w:sz w:val="18"/>
                <w:szCs w:val="18"/>
              </w:rPr>
              <w:t>.</w:t>
            </w:r>
            <w:r w:rsidRPr="00AF58EF">
              <w:rPr>
                <w:sz w:val="18"/>
                <w:szCs w:val="18"/>
              </w:rPr>
              <w:t xml:space="preserve"> в год (без учета НДС)</w:t>
            </w:r>
          </w:p>
        </w:tc>
        <w:tc>
          <w:tcPr>
            <w:tcW w:w="2668" w:type="dxa"/>
          </w:tcPr>
          <w:p w:rsidR="00D62F3D" w:rsidRPr="00AF58EF" w:rsidRDefault="00D62F3D" w:rsidP="00D62F3D">
            <w:pPr>
              <w:spacing w:line="280" w:lineRule="exact"/>
              <w:jc w:val="center"/>
              <w:rPr>
                <w:sz w:val="18"/>
                <w:szCs w:val="18"/>
              </w:rPr>
            </w:pPr>
            <w:r w:rsidRPr="00AF58EF">
              <w:rPr>
                <w:sz w:val="18"/>
                <w:szCs w:val="18"/>
              </w:rPr>
              <w:t>Стоимость арендной платы, руб</w:t>
            </w:r>
            <w:r>
              <w:rPr>
                <w:sz w:val="18"/>
                <w:szCs w:val="18"/>
              </w:rPr>
              <w:t>.</w:t>
            </w:r>
            <w:r w:rsidRPr="00AF58EF">
              <w:rPr>
                <w:sz w:val="18"/>
                <w:szCs w:val="18"/>
              </w:rPr>
              <w:t xml:space="preserve"> в год (</w:t>
            </w:r>
            <w:r>
              <w:rPr>
                <w:sz w:val="18"/>
                <w:szCs w:val="18"/>
                <w:lang w:val="en-US"/>
              </w:rPr>
              <w:t>c</w:t>
            </w:r>
            <w:r w:rsidRPr="002927A0">
              <w:rPr>
                <w:sz w:val="18"/>
                <w:szCs w:val="18"/>
              </w:rPr>
              <w:t xml:space="preserve"> </w:t>
            </w:r>
            <w:r w:rsidRPr="00AF58EF">
              <w:rPr>
                <w:sz w:val="18"/>
                <w:szCs w:val="18"/>
              </w:rPr>
              <w:t>учет</w:t>
            </w:r>
            <w:r>
              <w:rPr>
                <w:sz w:val="18"/>
                <w:szCs w:val="18"/>
              </w:rPr>
              <w:t>ом</w:t>
            </w:r>
            <w:r w:rsidRPr="00AF58EF">
              <w:rPr>
                <w:sz w:val="18"/>
                <w:szCs w:val="18"/>
              </w:rPr>
              <w:t xml:space="preserve"> НДС</w:t>
            </w:r>
            <w:r>
              <w:rPr>
                <w:sz w:val="18"/>
                <w:szCs w:val="18"/>
              </w:rPr>
              <w:t> 20%</w:t>
            </w:r>
            <w:r w:rsidRPr="00AF58EF">
              <w:rPr>
                <w:sz w:val="18"/>
                <w:szCs w:val="18"/>
              </w:rPr>
              <w:t>)</w:t>
            </w:r>
          </w:p>
        </w:tc>
      </w:tr>
      <w:tr w:rsidR="00D62F3D" w:rsidRPr="00AF58EF" w:rsidTr="00D62F3D">
        <w:tc>
          <w:tcPr>
            <w:tcW w:w="553" w:type="dxa"/>
            <w:vAlign w:val="center"/>
          </w:tcPr>
          <w:p w:rsidR="00D62F3D" w:rsidRPr="00AF58EF" w:rsidRDefault="00D62F3D" w:rsidP="00D62F3D">
            <w:pPr>
              <w:spacing w:line="280" w:lineRule="exact"/>
              <w:jc w:val="center"/>
              <w:rPr>
                <w:sz w:val="18"/>
                <w:szCs w:val="18"/>
              </w:rPr>
            </w:pPr>
            <w:r w:rsidRPr="00AF58EF">
              <w:rPr>
                <w:sz w:val="18"/>
                <w:szCs w:val="18"/>
              </w:rPr>
              <w:t>1.</w:t>
            </w:r>
          </w:p>
        </w:tc>
        <w:tc>
          <w:tcPr>
            <w:tcW w:w="4438" w:type="dxa"/>
            <w:tcBorders>
              <w:top w:val="single" w:sz="4" w:space="0" w:color="auto"/>
              <w:left w:val="single" w:sz="4" w:space="0" w:color="auto"/>
              <w:right w:val="single" w:sz="4" w:space="0" w:color="auto"/>
            </w:tcBorders>
            <w:vAlign w:val="center"/>
          </w:tcPr>
          <w:p w:rsidR="00520E7E" w:rsidRDefault="00520E7E" w:rsidP="00520E7E">
            <w:pPr>
              <w:pStyle w:val="Default"/>
              <w:rPr>
                <w:sz w:val="16"/>
                <w:szCs w:val="16"/>
              </w:rPr>
            </w:pPr>
            <w:r>
              <w:rPr>
                <w:sz w:val="16"/>
                <w:szCs w:val="16"/>
              </w:rPr>
              <w:t xml:space="preserve">Этаж № 1 Помещение № 61 Площадь 16,3 кв. м </w:t>
            </w:r>
          </w:p>
          <w:p w:rsidR="00520E7E" w:rsidRDefault="00520E7E" w:rsidP="00520E7E">
            <w:pPr>
              <w:pStyle w:val="Default"/>
              <w:rPr>
                <w:sz w:val="16"/>
                <w:szCs w:val="16"/>
              </w:rPr>
            </w:pPr>
            <w:r>
              <w:rPr>
                <w:sz w:val="16"/>
                <w:szCs w:val="16"/>
              </w:rPr>
              <w:t xml:space="preserve">Этаж № 1 Помещение № 63 Площадь 12,0 кв. м. (общая площадь помещения 1449,8 кв. м) </w:t>
            </w:r>
          </w:p>
          <w:p w:rsidR="00520E7E" w:rsidRDefault="00520E7E" w:rsidP="00520E7E">
            <w:pPr>
              <w:pStyle w:val="Default"/>
              <w:rPr>
                <w:sz w:val="16"/>
                <w:szCs w:val="16"/>
              </w:rPr>
            </w:pPr>
            <w:r>
              <w:rPr>
                <w:sz w:val="16"/>
                <w:szCs w:val="16"/>
              </w:rPr>
              <w:t xml:space="preserve">Этаж № 1 Помещение № 63 Площадь 3,0 кв. м. (общая площадь помещения 1449,8 кв. м) </w:t>
            </w:r>
          </w:p>
          <w:p w:rsidR="00D62F3D" w:rsidRPr="00670399" w:rsidRDefault="00520E7E" w:rsidP="00520E7E">
            <w:pPr>
              <w:tabs>
                <w:tab w:val="left" w:pos="3600"/>
              </w:tabs>
              <w:spacing w:before="60" w:after="60"/>
              <w:rPr>
                <w:sz w:val="18"/>
                <w:szCs w:val="18"/>
              </w:rPr>
            </w:pPr>
            <w:r>
              <w:rPr>
                <w:sz w:val="16"/>
                <w:szCs w:val="16"/>
              </w:rPr>
              <w:t>Этаж № 1 Помещение № 63 Площадь 3,0 кв. м. (общая площадь помещения 1449,8 кв. м)</w:t>
            </w:r>
          </w:p>
        </w:tc>
        <w:tc>
          <w:tcPr>
            <w:tcW w:w="1701" w:type="dxa"/>
            <w:vAlign w:val="center"/>
          </w:tcPr>
          <w:p w:rsidR="00D62F3D" w:rsidRPr="00520E7E" w:rsidRDefault="00520E7E" w:rsidP="00D62F3D">
            <w:pPr>
              <w:spacing w:line="280" w:lineRule="exact"/>
              <w:jc w:val="center"/>
              <w:rPr>
                <w:sz w:val="18"/>
                <w:szCs w:val="18"/>
              </w:rPr>
            </w:pPr>
            <w:r w:rsidRPr="00520E7E">
              <w:rPr>
                <w:sz w:val="18"/>
                <w:szCs w:val="18"/>
              </w:rPr>
              <w:t xml:space="preserve">625000, </w:t>
            </w:r>
            <w:r w:rsidRPr="00520E7E">
              <w:rPr>
                <w:color w:val="000000"/>
                <w:sz w:val="18"/>
                <w:szCs w:val="18"/>
              </w:rPr>
              <w:t>Тюменская область, г. Тюмень, ул. Первомайская, д. 15</w:t>
            </w:r>
          </w:p>
        </w:tc>
        <w:tc>
          <w:tcPr>
            <w:tcW w:w="2201" w:type="dxa"/>
            <w:vAlign w:val="center"/>
          </w:tcPr>
          <w:p w:rsidR="00D62F3D" w:rsidRPr="00AF58EF" w:rsidRDefault="009223DF" w:rsidP="00F35C1C">
            <w:pPr>
              <w:spacing w:line="280" w:lineRule="exact"/>
              <w:jc w:val="center"/>
              <w:rPr>
                <w:sz w:val="18"/>
                <w:szCs w:val="18"/>
              </w:rPr>
            </w:pPr>
            <w:r w:rsidRPr="009223DF">
              <w:rPr>
                <w:sz w:val="18"/>
                <w:szCs w:val="18"/>
              </w:rPr>
              <w:t>в целях организации розничной торговли сувенирной, издательской и аудиовизуальной продукцией для обеспечения потребностей посетителей.</w:t>
            </w:r>
          </w:p>
        </w:tc>
        <w:tc>
          <w:tcPr>
            <w:tcW w:w="963" w:type="dxa"/>
            <w:vAlign w:val="center"/>
          </w:tcPr>
          <w:p w:rsidR="00D62F3D" w:rsidRPr="00AF58EF" w:rsidRDefault="00520E7E" w:rsidP="00520E7E">
            <w:pPr>
              <w:spacing w:line="280" w:lineRule="exact"/>
              <w:jc w:val="center"/>
              <w:rPr>
                <w:sz w:val="18"/>
                <w:szCs w:val="18"/>
              </w:rPr>
            </w:pPr>
            <w:r>
              <w:rPr>
                <w:sz w:val="18"/>
                <w:szCs w:val="18"/>
              </w:rPr>
              <w:t>34</w:t>
            </w:r>
            <w:r w:rsidR="009223DF">
              <w:rPr>
                <w:sz w:val="18"/>
                <w:szCs w:val="18"/>
              </w:rPr>
              <w:t>,</w:t>
            </w:r>
            <w:r>
              <w:rPr>
                <w:sz w:val="18"/>
                <w:szCs w:val="18"/>
              </w:rPr>
              <w:t>3</w:t>
            </w:r>
          </w:p>
        </w:tc>
        <w:tc>
          <w:tcPr>
            <w:tcW w:w="2389" w:type="dxa"/>
            <w:vAlign w:val="center"/>
          </w:tcPr>
          <w:p w:rsidR="00D62F3D" w:rsidRPr="00AF58EF" w:rsidRDefault="00520E7E" w:rsidP="00520E7E">
            <w:pPr>
              <w:spacing w:line="280" w:lineRule="exact"/>
              <w:jc w:val="center"/>
              <w:rPr>
                <w:sz w:val="18"/>
                <w:szCs w:val="18"/>
              </w:rPr>
            </w:pPr>
            <w:r>
              <w:rPr>
                <w:sz w:val="18"/>
                <w:szCs w:val="18"/>
              </w:rPr>
              <w:t>489</w:t>
            </w:r>
            <w:r w:rsidR="00854C7E">
              <w:rPr>
                <w:sz w:val="18"/>
                <w:szCs w:val="18"/>
              </w:rPr>
              <w:t xml:space="preserve"> </w:t>
            </w:r>
            <w:r>
              <w:rPr>
                <w:sz w:val="18"/>
                <w:szCs w:val="18"/>
              </w:rPr>
              <w:t>187</w:t>
            </w:r>
            <w:r w:rsidR="00F35C1C">
              <w:rPr>
                <w:sz w:val="18"/>
                <w:szCs w:val="18"/>
              </w:rPr>
              <w:t>,00</w:t>
            </w:r>
          </w:p>
        </w:tc>
        <w:tc>
          <w:tcPr>
            <w:tcW w:w="2668" w:type="dxa"/>
            <w:vAlign w:val="center"/>
          </w:tcPr>
          <w:p w:rsidR="00D62F3D" w:rsidRPr="00F35C1C" w:rsidRDefault="00520E7E" w:rsidP="00520E7E">
            <w:pPr>
              <w:spacing w:line="280" w:lineRule="exact"/>
              <w:jc w:val="center"/>
              <w:rPr>
                <w:sz w:val="18"/>
                <w:szCs w:val="18"/>
              </w:rPr>
            </w:pPr>
            <w:r>
              <w:rPr>
                <w:sz w:val="18"/>
                <w:szCs w:val="18"/>
              </w:rPr>
              <w:t>587</w:t>
            </w:r>
            <w:r w:rsidR="009223DF">
              <w:rPr>
                <w:sz w:val="18"/>
                <w:szCs w:val="18"/>
              </w:rPr>
              <w:t> </w:t>
            </w:r>
            <w:r>
              <w:rPr>
                <w:sz w:val="18"/>
                <w:szCs w:val="18"/>
              </w:rPr>
              <w:t>024</w:t>
            </w:r>
            <w:r w:rsidR="009223DF">
              <w:rPr>
                <w:sz w:val="18"/>
                <w:szCs w:val="18"/>
              </w:rPr>
              <w:t>,</w:t>
            </w:r>
            <w:r>
              <w:rPr>
                <w:sz w:val="18"/>
                <w:szCs w:val="18"/>
              </w:rPr>
              <w:t>4</w:t>
            </w:r>
            <w:r w:rsidR="009223DF">
              <w:rPr>
                <w:sz w:val="18"/>
                <w:szCs w:val="18"/>
              </w:rPr>
              <w:t>0</w:t>
            </w:r>
          </w:p>
        </w:tc>
      </w:tr>
    </w:tbl>
    <w:p w:rsidR="002C3DDA" w:rsidRDefault="002C3DDA" w:rsidP="00750B6F">
      <w:pPr>
        <w:ind w:firstLine="709"/>
        <w:jc w:val="both"/>
        <w:rPr>
          <w:spacing w:val="3"/>
        </w:rPr>
      </w:pPr>
    </w:p>
    <w:p w:rsidR="00750B6F" w:rsidRPr="00615D00" w:rsidRDefault="00750B6F" w:rsidP="002E5A3B">
      <w:pPr>
        <w:jc w:val="center"/>
        <w:rPr>
          <w:b/>
        </w:rPr>
      </w:pPr>
      <w:r w:rsidRPr="00615D00">
        <w:rPr>
          <w:b/>
        </w:rPr>
        <w:t>Подписи Сторон:</w:t>
      </w:r>
    </w:p>
    <w:tbl>
      <w:tblPr>
        <w:tblW w:w="15021" w:type="dxa"/>
        <w:jc w:val="right"/>
        <w:tblLayout w:type="fixed"/>
        <w:tblLook w:val="00A0" w:firstRow="1" w:lastRow="0" w:firstColumn="1" w:lastColumn="0" w:noHBand="0" w:noVBand="0"/>
      </w:tblPr>
      <w:tblGrid>
        <w:gridCol w:w="7650"/>
        <w:gridCol w:w="7371"/>
      </w:tblGrid>
      <w:tr w:rsidR="00750B6F" w:rsidRPr="00615D00" w:rsidTr="008C40EF">
        <w:trPr>
          <w:trHeight w:val="74"/>
          <w:jc w:val="right"/>
        </w:trPr>
        <w:tc>
          <w:tcPr>
            <w:tcW w:w="7650" w:type="dxa"/>
          </w:tcPr>
          <w:p w:rsidR="00750B6F" w:rsidRPr="00615D00" w:rsidRDefault="00750B6F" w:rsidP="00750B6F">
            <w:pPr>
              <w:jc w:val="both"/>
              <w:rPr>
                <w:b/>
              </w:rPr>
            </w:pPr>
            <w:r w:rsidRPr="00615D00">
              <w:rPr>
                <w:b/>
              </w:rPr>
              <w:t>От Арендодателя:</w:t>
            </w:r>
          </w:p>
          <w:p w:rsidR="00750B6F" w:rsidRPr="00615D00" w:rsidRDefault="00750B6F" w:rsidP="00750B6F">
            <w:pPr>
              <w:jc w:val="both"/>
            </w:pPr>
          </w:p>
          <w:p w:rsidR="00750B6F" w:rsidRPr="00615D00" w:rsidRDefault="00750B6F" w:rsidP="00750B6F">
            <w:pPr>
              <w:jc w:val="both"/>
            </w:pPr>
            <w:r w:rsidRPr="00615D00">
              <w:t>____________________</w:t>
            </w:r>
            <w:r w:rsidR="002927A0">
              <w:t>/</w:t>
            </w:r>
            <w:r w:rsidR="00F54844">
              <w:t>С.Г. Беляков</w:t>
            </w:r>
            <w:r w:rsidRPr="00615D00">
              <w:t xml:space="preserve"> </w:t>
            </w:r>
          </w:p>
          <w:p w:rsidR="00750B6F" w:rsidRPr="00615D00" w:rsidRDefault="00750B6F" w:rsidP="000D430C">
            <w:pPr>
              <w:jc w:val="both"/>
            </w:pPr>
            <w:r w:rsidRPr="00615D00">
              <w:t>М.П.</w:t>
            </w:r>
          </w:p>
        </w:tc>
        <w:tc>
          <w:tcPr>
            <w:tcW w:w="7371" w:type="dxa"/>
          </w:tcPr>
          <w:p w:rsidR="00750B6F" w:rsidRPr="00615D00" w:rsidRDefault="00750B6F" w:rsidP="002927A0">
            <w:pPr>
              <w:rPr>
                <w:b/>
              </w:rPr>
            </w:pPr>
            <w:r w:rsidRPr="00615D00">
              <w:rPr>
                <w:b/>
              </w:rPr>
              <w:t>От Арендатора:</w:t>
            </w:r>
          </w:p>
          <w:p w:rsidR="00750B6F" w:rsidRPr="00615D00" w:rsidRDefault="00750B6F" w:rsidP="002927A0"/>
          <w:p w:rsidR="00750B6F" w:rsidRPr="00615D00" w:rsidRDefault="00750B6F" w:rsidP="00F35C1C">
            <w:r w:rsidRPr="00615D00">
              <w:t xml:space="preserve">_____________ </w:t>
            </w:r>
            <w:r w:rsidR="002927A0">
              <w:t>/</w:t>
            </w:r>
            <w:r w:rsidR="00F35C1C">
              <w:t xml:space="preserve">     </w:t>
            </w:r>
            <w:r w:rsidR="00F54844">
              <w:t>М</w:t>
            </w:r>
            <w:r w:rsidRPr="00615D00">
              <w:t>.П.</w:t>
            </w:r>
          </w:p>
        </w:tc>
      </w:tr>
    </w:tbl>
    <w:p w:rsidR="000F6C15" w:rsidRDefault="000F6C15">
      <w:pPr>
        <w:spacing w:line="276" w:lineRule="auto"/>
        <w:ind w:firstLine="709"/>
        <w:jc w:val="both"/>
      </w:pPr>
      <w:r>
        <w:br w:type="page"/>
      </w:r>
    </w:p>
    <w:p w:rsidR="007B5020" w:rsidRPr="0022068A" w:rsidRDefault="007B5020" w:rsidP="008C40EF">
      <w:pPr>
        <w:ind w:left="5665" w:firstLine="707"/>
        <w:jc w:val="right"/>
        <w:rPr>
          <w:sz w:val="20"/>
          <w:szCs w:val="20"/>
        </w:rPr>
      </w:pPr>
      <w:r w:rsidRPr="0022068A">
        <w:rPr>
          <w:sz w:val="20"/>
          <w:szCs w:val="20"/>
        </w:rPr>
        <w:lastRenderedPageBreak/>
        <w:t xml:space="preserve">Приложение № </w:t>
      </w:r>
      <w:r w:rsidR="004A155A" w:rsidRPr="0022068A">
        <w:rPr>
          <w:sz w:val="20"/>
          <w:szCs w:val="20"/>
        </w:rPr>
        <w:t>4</w:t>
      </w:r>
      <w:r w:rsidRPr="0022068A">
        <w:rPr>
          <w:sz w:val="20"/>
          <w:szCs w:val="20"/>
        </w:rPr>
        <w:t xml:space="preserve"> к Договору</w:t>
      </w:r>
    </w:p>
    <w:p w:rsidR="007B5020" w:rsidRPr="0022068A" w:rsidRDefault="007B5020" w:rsidP="00AF58EF">
      <w:pPr>
        <w:ind w:left="709"/>
        <w:jc w:val="right"/>
        <w:rPr>
          <w:sz w:val="20"/>
          <w:szCs w:val="20"/>
        </w:rPr>
      </w:pPr>
      <w:r w:rsidRPr="0022068A">
        <w:rPr>
          <w:sz w:val="20"/>
          <w:szCs w:val="20"/>
        </w:rPr>
        <w:t>№___________ от _________</w:t>
      </w:r>
    </w:p>
    <w:p w:rsidR="007B5020" w:rsidRPr="00615D00" w:rsidRDefault="0050395B" w:rsidP="0050395B">
      <w:pPr>
        <w:jc w:val="center"/>
        <w:rPr>
          <w:b/>
        </w:rPr>
      </w:pPr>
      <w:r w:rsidRPr="00615D00">
        <w:rPr>
          <w:b/>
        </w:rPr>
        <w:t>Акт приема-передачи имущества</w:t>
      </w:r>
    </w:p>
    <w:p w:rsidR="004D11F2" w:rsidRPr="00615D00" w:rsidRDefault="004D11F2" w:rsidP="0050395B">
      <w:pPr>
        <w:jc w:val="center"/>
        <w:rPr>
          <w:b/>
        </w:rPr>
      </w:pPr>
    </w:p>
    <w:p w:rsidR="004D11F2" w:rsidRPr="00615D00" w:rsidRDefault="004D11F2" w:rsidP="004D11F2">
      <w:r w:rsidRPr="00615D00">
        <w:t>г. Москва</w:t>
      </w:r>
      <w:r w:rsidRPr="00615D00">
        <w:tab/>
      </w:r>
      <w:r w:rsidRPr="00615D00">
        <w:tab/>
      </w:r>
      <w:r w:rsidRPr="00615D00">
        <w:tab/>
      </w:r>
      <w:r w:rsidRPr="00615D00">
        <w:tab/>
      </w:r>
      <w:r w:rsidRPr="00615D00">
        <w:tab/>
      </w:r>
      <w:r w:rsidRPr="00615D00">
        <w:tab/>
      </w:r>
      <w:r w:rsidRPr="00615D00">
        <w:tab/>
      </w:r>
      <w:r w:rsidRPr="00615D00">
        <w:tab/>
      </w:r>
      <w:r w:rsidRPr="00615D00">
        <w:tab/>
      </w:r>
      <w:r w:rsidR="008C40EF">
        <w:tab/>
      </w:r>
      <w:r w:rsidR="008C40EF">
        <w:tab/>
      </w:r>
      <w:r w:rsidR="008C40EF">
        <w:tab/>
      </w:r>
      <w:r w:rsidR="008C40EF">
        <w:tab/>
      </w:r>
      <w:r w:rsidR="008C40EF">
        <w:tab/>
      </w:r>
      <w:r w:rsidR="008C40EF">
        <w:tab/>
      </w:r>
      <w:r w:rsidR="008C40EF">
        <w:tab/>
        <w:t xml:space="preserve">         </w:t>
      </w:r>
      <w:r w:rsidRPr="00615D00">
        <w:t>«_____»__________г.</w:t>
      </w:r>
    </w:p>
    <w:p w:rsidR="0050395B" w:rsidRPr="00615D00" w:rsidRDefault="0050395B" w:rsidP="0050395B">
      <w:pPr>
        <w:rPr>
          <w:b/>
        </w:rPr>
      </w:pPr>
    </w:p>
    <w:p w:rsidR="004D11F2" w:rsidRPr="0022068A" w:rsidRDefault="00DD338A" w:rsidP="004D11F2">
      <w:pPr>
        <w:ind w:firstLine="708"/>
        <w:jc w:val="both"/>
        <w:rPr>
          <w:spacing w:val="-2"/>
          <w:sz w:val="22"/>
          <w:szCs w:val="22"/>
        </w:rPr>
      </w:pPr>
      <w:r w:rsidRPr="0022068A">
        <w:rPr>
          <w:sz w:val="22"/>
          <w:szCs w:val="22"/>
        </w:rPr>
        <w:t xml:space="preserve">Федеральное казенное предприятие «Российская государственная цирковая компания» (далее - ФКП «Росгосцирк»), именуемое в дальнейшем «Арендодатель», в лице генерального директора Белякова Сергея Григорьевича, действующего на основании Устава, и </w:t>
      </w:r>
      <w:r w:rsidR="00F35C1C" w:rsidRPr="0022068A">
        <w:rPr>
          <w:sz w:val="22"/>
          <w:szCs w:val="22"/>
        </w:rPr>
        <w:t>________</w:t>
      </w:r>
      <w:r w:rsidRPr="0022068A">
        <w:rPr>
          <w:sz w:val="22"/>
          <w:szCs w:val="22"/>
        </w:rPr>
        <w:t xml:space="preserve">, именуемое (-ый) в дальнейшем «Арендатор», в лице генерального директора </w:t>
      </w:r>
      <w:r w:rsidR="00F35C1C" w:rsidRPr="0022068A">
        <w:rPr>
          <w:sz w:val="22"/>
          <w:szCs w:val="22"/>
        </w:rPr>
        <w:t>___________</w:t>
      </w:r>
      <w:r w:rsidRPr="0022068A">
        <w:rPr>
          <w:sz w:val="22"/>
          <w:szCs w:val="22"/>
        </w:rPr>
        <w:t xml:space="preserve">, действующей на основании Устава, с другой стороны, и именуемые в дальнейшем «Стороны», </w:t>
      </w:r>
      <w:r w:rsidR="004D11F2" w:rsidRPr="0022068A">
        <w:rPr>
          <w:spacing w:val="-2"/>
          <w:sz w:val="22"/>
          <w:szCs w:val="22"/>
        </w:rPr>
        <w:t>составили настоящий Акт о нижеследующем:</w:t>
      </w:r>
    </w:p>
    <w:p w:rsidR="0022068A" w:rsidRPr="0022068A" w:rsidRDefault="0022068A" w:rsidP="004D11F2">
      <w:pPr>
        <w:ind w:firstLine="708"/>
        <w:jc w:val="both"/>
        <w:rPr>
          <w:sz w:val="22"/>
          <w:szCs w:val="22"/>
        </w:rPr>
      </w:pPr>
    </w:p>
    <w:p w:rsidR="004D11F2" w:rsidRPr="0022068A" w:rsidRDefault="004D11F2" w:rsidP="00F96679">
      <w:pPr>
        <w:tabs>
          <w:tab w:val="left" w:pos="11303"/>
        </w:tabs>
        <w:ind w:firstLine="708"/>
        <w:jc w:val="both"/>
        <w:rPr>
          <w:sz w:val="22"/>
          <w:szCs w:val="22"/>
        </w:rPr>
      </w:pPr>
      <w:r w:rsidRPr="0022068A">
        <w:rPr>
          <w:sz w:val="22"/>
          <w:szCs w:val="22"/>
        </w:rPr>
        <w:t>Арендодатель передал, а Арендатор принял во временное пользование недвижимое имущество:</w:t>
      </w:r>
      <w:r w:rsidR="00F96679" w:rsidRPr="0022068A">
        <w:rPr>
          <w:sz w:val="22"/>
          <w:szCs w:val="22"/>
        </w:rPr>
        <w:tab/>
      </w:r>
    </w:p>
    <w:tbl>
      <w:tblPr>
        <w:tblW w:w="1491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6"/>
        <w:gridCol w:w="7342"/>
        <w:gridCol w:w="1842"/>
        <w:gridCol w:w="3969"/>
        <w:gridCol w:w="1134"/>
      </w:tblGrid>
      <w:tr w:rsidR="006E698A" w:rsidRPr="003921A5" w:rsidTr="005C1F64">
        <w:trPr>
          <w:trHeight w:val="688"/>
        </w:trPr>
        <w:tc>
          <w:tcPr>
            <w:tcW w:w="626" w:type="dxa"/>
            <w:vAlign w:val="center"/>
          </w:tcPr>
          <w:p w:rsidR="006E698A" w:rsidRPr="003921A5" w:rsidRDefault="006E698A" w:rsidP="005C1F64">
            <w:pPr>
              <w:jc w:val="center"/>
              <w:rPr>
                <w:sz w:val="20"/>
                <w:szCs w:val="20"/>
              </w:rPr>
            </w:pPr>
            <w:r w:rsidRPr="003921A5">
              <w:rPr>
                <w:sz w:val="20"/>
                <w:szCs w:val="20"/>
              </w:rPr>
              <w:t>№ п/п</w:t>
            </w:r>
          </w:p>
        </w:tc>
        <w:tc>
          <w:tcPr>
            <w:tcW w:w="7342" w:type="dxa"/>
            <w:vAlign w:val="center"/>
          </w:tcPr>
          <w:p w:rsidR="006E698A" w:rsidRPr="003921A5" w:rsidRDefault="006E698A" w:rsidP="005C1F64">
            <w:pPr>
              <w:jc w:val="center"/>
              <w:rPr>
                <w:sz w:val="20"/>
                <w:szCs w:val="20"/>
              </w:rPr>
            </w:pPr>
            <w:r w:rsidRPr="003921A5">
              <w:rPr>
                <w:sz w:val="20"/>
                <w:szCs w:val="20"/>
              </w:rPr>
              <w:t xml:space="preserve">Наименование </w:t>
            </w:r>
          </w:p>
        </w:tc>
        <w:tc>
          <w:tcPr>
            <w:tcW w:w="1842" w:type="dxa"/>
            <w:vAlign w:val="center"/>
          </w:tcPr>
          <w:p w:rsidR="006E698A" w:rsidRPr="003921A5" w:rsidRDefault="006E698A" w:rsidP="005C1F64">
            <w:pPr>
              <w:jc w:val="center"/>
              <w:rPr>
                <w:sz w:val="20"/>
                <w:szCs w:val="20"/>
              </w:rPr>
            </w:pPr>
            <w:r w:rsidRPr="003921A5">
              <w:rPr>
                <w:sz w:val="20"/>
                <w:szCs w:val="20"/>
              </w:rPr>
              <w:t>Место расположения</w:t>
            </w:r>
          </w:p>
        </w:tc>
        <w:tc>
          <w:tcPr>
            <w:tcW w:w="3969" w:type="dxa"/>
            <w:vAlign w:val="center"/>
          </w:tcPr>
          <w:p w:rsidR="006E698A" w:rsidRPr="003921A5" w:rsidRDefault="006E698A" w:rsidP="005C1F64">
            <w:pPr>
              <w:jc w:val="center"/>
              <w:rPr>
                <w:sz w:val="20"/>
                <w:szCs w:val="20"/>
              </w:rPr>
            </w:pPr>
            <w:r w:rsidRPr="003921A5">
              <w:rPr>
                <w:sz w:val="20"/>
                <w:szCs w:val="20"/>
              </w:rPr>
              <w:t>Функциональное назначение и техническое состояние</w:t>
            </w:r>
          </w:p>
        </w:tc>
        <w:tc>
          <w:tcPr>
            <w:tcW w:w="1134" w:type="dxa"/>
            <w:vAlign w:val="center"/>
          </w:tcPr>
          <w:p w:rsidR="006E698A" w:rsidRPr="003921A5" w:rsidRDefault="006E698A" w:rsidP="005C1F64">
            <w:pPr>
              <w:jc w:val="center"/>
              <w:rPr>
                <w:sz w:val="20"/>
                <w:szCs w:val="20"/>
              </w:rPr>
            </w:pPr>
            <w:r w:rsidRPr="003921A5">
              <w:rPr>
                <w:sz w:val="20"/>
                <w:szCs w:val="20"/>
              </w:rPr>
              <w:t>Площадь, кв. м</w:t>
            </w:r>
          </w:p>
        </w:tc>
      </w:tr>
      <w:tr w:rsidR="006E698A" w:rsidRPr="00AF58EF" w:rsidTr="005C1F64">
        <w:tc>
          <w:tcPr>
            <w:tcW w:w="626" w:type="dxa"/>
            <w:vAlign w:val="center"/>
          </w:tcPr>
          <w:p w:rsidR="006E698A" w:rsidRPr="003921A5" w:rsidRDefault="006E698A" w:rsidP="005C1F64">
            <w:pPr>
              <w:spacing w:line="360" w:lineRule="auto"/>
              <w:jc w:val="center"/>
              <w:rPr>
                <w:sz w:val="20"/>
                <w:szCs w:val="20"/>
              </w:rPr>
            </w:pPr>
            <w:r w:rsidRPr="003921A5">
              <w:rPr>
                <w:sz w:val="20"/>
                <w:szCs w:val="20"/>
              </w:rPr>
              <w:t>1.</w:t>
            </w:r>
          </w:p>
        </w:tc>
        <w:tc>
          <w:tcPr>
            <w:tcW w:w="7342" w:type="dxa"/>
            <w:tcBorders>
              <w:top w:val="single" w:sz="4" w:space="0" w:color="auto"/>
              <w:left w:val="single" w:sz="4" w:space="0" w:color="auto"/>
              <w:right w:val="single" w:sz="4" w:space="0" w:color="auto"/>
            </w:tcBorders>
            <w:vAlign w:val="center"/>
          </w:tcPr>
          <w:p w:rsidR="00520E7E" w:rsidRDefault="00520E7E" w:rsidP="00520E7E">
            <w:pPr>
              <w:pStyle w:val="Default"/>
              <w:rPr>
                <w:sz w:val="16"/>
                <w:szCs w:val="16"/>
              </w:rPr>
            </w:pPr>
            <w:r>
              <w:rPr>
                <w:sz w:val="16"/>
                <w:szCs w:val="16"/>
              </w:rPr>
              <w:t xml:space="preserve">Этаж № 1 Помещение № 61 Площадь 16,3 кв. м </w:t>
            </w:r>
          </w:p>
          <w:p w:rsidR="00520E7E" w:rsidRDefault="00520E7E" w:rsidP="00520E7E">
            <w:pPr>
              <w:pStyle w:val="Default"/>
              <w:rPr>
                <w:sz w:val="16"/>
                <w:szCs w:val="16"/>
              </w:rPr>
            </w:pPr>
            <w:r>
              <w:rPr>
                <w:sz w:val="16"/>
                <w:szCs w:val="16"/>
              </w:rPr>
              <w:t xml:space="preserve">Этаж № 1 Помещение № 63 Площадь 12,0 кв. м. (общая площадь помещения 1449,8 кв. м) </w:t>
            </w:r>
          </w:p>
          <w:p w:rsidR="00520E7E" w:rsidRDefault="00520E7E" w:rsidP="00520E7E">
            <w:pPr>
              <w:pStyle w:val="Default"/>
              <w:rPr>
                <w:sz w:val="16"/>
                <w:szCs w:val="16"/>
              </w:rPr>
            </w:pPr>
            <w:r>
              <w:rPr>
                <w:sz w:val="16"/>
                <w:szCs w:val="16"/>
              </w:rPr>
              <w:t xml:space="preserve">Этаж № 1 Помещение № 63 Площадь 3,0 кв. м. (общая площадь помещения 1449,8 кв. м) </w:t>
            </w:r>
          </w:p>
          <w:p w:rsidR="006E698A" w:rsidRPr="002407B5" w:rsidRDefault="00520E7E" w:rsidP="00520E7E">
            <w:pPr>
              <w:tabs>
                <w:tab w:val="left" w:pos="3600"/>
              </w:tabs>
              <w:spacing w:before="60" w:after="60"/>
              <w:rPr>
                <w:sz w:val="18"/>
                <w:szCs w:val="18"/>
              </w:rPr>
            </w:pPr>
            <w:r>
              <w:rPr>
                <w:sz w:val="16"/>
                <w:szCs w:val="16"/>
              </w:rPr>
              <w:t>Этаж № 1 Помещение № 63 Площадь 3,0 кв. м. (общая площадь помещения 1449,8 кв. м)</w:t>
            </w:r>
          </w:p>
        </w:tc>
        <w:tc>
          <w:tcPr>
            <w:tcW w:w="1842" w:type="dxa"/>
            <w:vAlign w:val="center"/>
          </w:tcPr>
          <w:p w:rsidR="006E698A" w:rsidRPr="00520E7E" w:rsidRDefault="00520E7E" w:rsidP="005C1F64">
            <w:pPr>
              <w:spacing w:line="280" w:lineRule="exact"/>
              <w:jc w:val="center"/>
              <w:rPr>
                <w:sz w:val="18"/>
                <w:szCs w:val="18"/>
              </w:rPr>
            </w:pPr>
            <w:r w:rsidRPr="00520E7E">
              <w:rPr>
                <w:sz w:val="18"/>
                <w:szCs w:val="18"/>
              </w:rPr>
              <w:t xml:space="preserve">625000, </w:t>
            </w:r>
            <w:r w:rsidRPr="00520E7E">
              <w:rPr>
                <w:color w:val="000000"/>
                <w:sz w:val="18"/>
                <w:szCs w:val="18"/>
              </w:rPr>
              <w:t>Тюменская область, г. Тюмень, ул. Первомайская, д. 15</w:t>
            </w:r>
          </w:p>
        </w:tc>
        <w:tc>
          <w:tcPr>
            <w:tcW w:w="3969" w:type="dxa"/>
            <w:vAlign w:val="center"/>
          </w:tcPr>
          <w:p w:rsidR="006E698A" w:rsidRPr="00AF58EF" w:rsidRDefault="009223DF" w:rsidP="0006721E">
            <w:pPr>
              <w:spacing w:line="280" w:lineRule="exact"/>
              <w:jc w:val="center"/>
              <w:rPr>
                <w:sz w:val="18"/>
                <w:szCs w:val="18"/>
              </w:rPr>
            </w:pPr>
            <w:r w:rsidRPr="009223DF">
              <w:rPr>
                <w:sz w:val="18"/>
                <w:szCs w:val="18"/>
              </w:rPr>
              <w:t>в целях организации розничной торговли сувенирной, издательской и аудиовизуальной продукцией для обеспечения потребностей посетителей.</w:t>
            </w:r>
          </w:p>
        </w:tc>
        <w:tc>
          <w:tcPr>
            <w:tcW w:w="1134" w:type="dxa"/>
            <w:vAlign w:val="center"/>
          </w:tcPr>
          <w:p w:rsidR="006E698A" w:rsidRPr="00AF58EF" w:rsidRDefault="00520E7E" w:rsidP="00520E7E">
            <w:pPr>
              <w:spacing w:line="280" w:lineRule="exact"/>
              <w:jc w:val="center"/>
              <w:rPr>
                <w:sz w:val="18"/>
                <w:szCs w:val="18"/>
              </w:rPr>
            </w:pPr>
            <w:r>
              <w:rPr>
                <w:sz w:val="18"/>
                <w:szCs w:val="18"/>
              </w:rPr>
              <w:t>34</w:t>
            </w:r>
            <w:r w:rsidR="009223DF">
              <w:rPr>
                <w:sz w:val="18"/>
                <w:szCs w:val="18"/>
              </w:rPr>
              <w:t>,</w:t>
            </w:r>
            <w:r>
              <w:rPr>
                <w:sz w:val="18"/>
                <w:szCs w:val="18"/>
              </w:rPr>
              <w:t>3</w:t>
            </w:r>
          </w:p>
        </w:tc>
      </w:tr>
    </w:tbl>
    <w:p w:rsidR="004D11F2" w:rsidRPr="0022068A" w:rsidRDefault="004D11F2" w:rsidP="000F6C15">
      <w:pPr>
        <w:autoSpaceDE w:val="0"/>
        <w:autoSpaceDN w:val="0"/>
        <w:adjustRightInd w:val="0"/>
        <w:jc w:val="both"/>
        <w:rPr>
          <w:sz w:val="22"/>
          <w:szCs w:val="22"/>
        </w:rPr>
      </w:pPr>
      <w:r w:rsidRPr="0022068A">
        <w:rPr>
          <w:sz w:val="22"/>
          <w:szCs w:val="22"/>
        </w:rPr>
        <w:t>1.</w:t>
      </w:r>
      <w:r w:rsidRPr="0022068A">
        <w:rPr>
          <w:sz w:val="22"/>
          <w:szCs w:val="22"/>
        </w:rPr>
        <w:tab/>
        <w:t>Техническое состояние передаваемого по настоящему Акту Имущества находится в удовлетворительном состоянии и соответствует требованиям по его эксплуатации в целях, предусмотренных п. 1.1 Договора.</w:t>
      </w:r>
    </w:p>
    <w:p w:rsidR="004D11F2" w:rsidRPr="0022068A" w:rsidRDefault="004D11F2" w:rsidP="000F6C15">
      <w:pPr>
        <w:autoSpaceDE w:val="0"/>
        <w:autoSpaceDN w:val="0"/>
        <w:adjustRightInd w:val="0"/>
        <w:jc w:val="both"/>
        <w:rPr>
          <w:sz w:val="22"/>
          <w:szCs w:val="22"/>
        </w:rPr>
      </w:pPr>
      <w:r w:rsidRPr="0022068A">
        <w:rPr>
          <w:sz w:val="22"/>
          <w:szCs w:val="22"/>
        </w:rPr>
        <w:t>2.</w:t>
      </w:r>
      <w:r w:rsidRPr="0022068A">
        <w:rPr>
          <w:sz w:val="22"/>
          <w:szCs w:val="22"/>
        </w:rPr>
        <w:tab/>
        <w:t>Имущество передается свободным от оборудования Арендодателя.</w:t>
      </w:r>
    </w:p>
    <w:p w:rsidR="004D11F2" w:rsidRPr="0022068A" w:rsidRDefault="004D11F2" w:rsidP="000F6C15">
      <w:pPr>
        <w:autoSpaceDE w:val="0"/>
        <w:autoSpaceDN w:val="0"/>
        <w:adjustRightInd w:val="0"/>
        <w:jc w:val="both"/>
        <w:rPr>
          <w:sz w:val="22"/>
          <w:szCs w:val="22"/>
        </w:rPr>
      </w:pPr>
      <w:r w:rsidRPr="0022068A">
        <w:rPr>
          <w:sz w:val="22"/>
          <w:szCs w:val="22"/>
        </w:rPr>
        <w:t>3.</w:t>
      </w:r>
      <w:r w:rsidRPr="0022068A">
        <w:rPr>
          <w:sz w:val="22"/>
          <w:szCs w:val="22"/>
        </w:rPr>
        <w:tab/>
        <w:t>По результатам проведенного Арендатором осмотра, последний подтверждает, что на момент подписания настоящего Акта не имеет претензий к Арендодателю в отношении состояния Имущества.</w:t>
      </w:r>
    </w:p>
    <w:p w:rsidR="002E5A3B" w:rsidRPr="0022068A" w:rsidRDefault="004D11F2" w:rsidP="000F6C15">
      <w:pPr>
        <w:autoSpaceDE w:val="0"/>
        <w:autoSpaceDN w:val="0"/>
        <w:adjustRightInd w:val="0"/>
        <w:jc w:val="both"/>
        <w:rPr>
          <w:sz w:val="22"/>
          <w:szCs w:val="22"/>
        </w:rPr>
      </w:pPr>
      <w:r w:rsidRPr="0022068A">
        <w:rPr>
          <w:sz w:val="22"/>
          <w:szCs w:val="22"/>
        </w:rPr>
        <w:t>4.</w:t>
      </w:r>
      <w:r w:rsidRPr="0022068A">
        <w:rPr>
          <w:sz w:val="22"/>
          <w:szCs w:val="22"/>
        </w:rPr>
        <w:tab/>
        <w:t>Настоящий Акт составлен в трех экземплярах, имеющих одинаковую юридическую силу, по одному для каждой из Сторон, и один для регистрирующего органа.</w:t>
      </w:r>
    </w:p>
    <w:p w:rsidR="000F6C15" w:rsidRPr="0022068A" w:rsidRDefault="000F6C15" w:rsidP="002E5A3B">
      <w:pPr>
        <w:jc w:val="center"/>
        <w:rPr>
          <w:b/>
          <w:sz w:val="22"/>
          <w:szCs w:val="22"/>
        </w:rPr>
      </w:pPr>
    </w:p>
    <w:p w:rsidR="002E5A3B" w:rsidRPr="0022068A" w:rsidRDefault="002E5A3B" w:rsidP="002E5A3B">
      <w:pPr>
        <w:jc w:val="center"/>
        <w:rPr>
          <w:b/>
          <w:sz w:val="22"/>
          <w:szCs w:val="22"/>
        </w:rPr>
      </w:pPr>
      <w:r w:rsidRPr="0022068A">
        <w:rPr>
          <w:b/>
          <w:sz w:val="22"/>
          <w:szCs w:val="22"/>
        </w:rPr>
        <w:t>Подписи Сторон:</w:t>
      </w:r>
    </w:p>
    <w:p w:rsidR="002E5A3B" w:rsidRPr="0022068A" w:rsidRDefault="002E5A3B" w:rsidP="002E5A3B">
      <w:pPr>
        <w:jc w:val="center"/>
        <w:rPr>
          <w:b/>
          <w:sz w:val="22"/>
          <w:szCs w:val="22"/>
        </w:rPr>
      </w:pPr>
    </w:p>
    <w:tbl>
      <w:tblPr>
        <w:tblW w:w="15021" w:type="dxa"/>
        <w:jc w:val="right"/>
        <w:tblLayout w:type="fixed"/>
        <w:tblLook w:val="00A0" w:firstRow="1" w:lastRow="0" w:firstColumn="1" w:lastColumn="0" w:noHBand="0" w:noVBand="0"/>
      </w:tblPr>
      <w:tblGrid>
        <w:gridCol w:w="7650"/>
        <w:gridCol w:w="7371"/>
      </w:tblGrid>
      <w:tr w:rsidR="008C40EF" w:rsidRPr="0022068A" w:rsidTr="00EE0A89">
        <w:trPr>
          <w:trHeight w:val="74"/>
          <w:jc w:val="right"/>
        </w:trPr>
        <w:tc>
          <w:tcPr>
            <w:tcW w:w="7650" w:type="dxa"/>
          </w:tcPr>
          <w:p w:rsidR="008C40EF" w:rsidRPr="0022068A" w:rsidRDefault="008C40EF" w:rsidP="00EE0A89">
            <w:pPr>
              <w:jc w:val="both"/>
              <w:rPr>
                <w:b/>
                <w:sz w:val="22"/>
                <w:szCs w:val="22"/>
              </w:rPr>
            </w:pPr>
            <w:r w:rsidRPr="0022068A">
              <w:rPr>
                <w:b/>
                <w:sz w:val="22"/>
                <w:szCs w:val="22"/>
              </w:rPr>
              <w:t>От Арендодателя:</w:t>
            </w:r>
          </w:p>
          <w:p w:rsidR="008C40EF" w:rsidRPr="0022068A" w:rsidRDefault="008C40EF" w:rsidP="00EE0A89">
            <w:pPr>
              <w:jc w:val="both"/>
              <w:rPr>
                <w:sz w:val="22"/>
                <w:szCs w:val="22"/>
              </w:rPr>
            </w:pPr>
          </w:p>
          <w:p w:rsidR="008C40EF" w:rsidRPr="0022068A" w:rsidRDefault="008C40EF" w:rsidP="00EE0A89">
            <w:pPr>
              <w:jc w:val="both"/>
              <w:rPr>
                <w:sz w:val="22"/>
                <w:szCs w:val="22"/>
              </w:rPr>
            </w:pPr>
          </w:p>
          <w:p w:rsidR="003839A4" w:rsidRPr="0022068A" w:rsidRDefault="008C40EF" w:rsidP="00EE0A89">
            <w:pPr>
              <w:jc w:val="both"/>
              <w:rPr>
                <w:sz w:val="22"/>
                <w:szCs w:val="22"/>
              </w:rPr>
            </w:pPr>
            <w:r w:rsidRPr="0022068A">
              <w:rPr>
                <w:sz w:val="22"/>
                <w:szCs w:val="22"/>
              </w:rPr>
              <w:t>____________________/</w:t>
            </w:r>
            <w:r w:rsidR="003839A4" w:rsidRPr="0022068A">
              <w:rPr>
                <w:sz w:val="22"/>
                <w:szCs w:val="22"/>
              </w:rPr>
              <w:t>Беляков С.Г.</w:t>
            </w:r>
          </w:p>
          <w:p w:rsidR="008C40EF" w:rsidRPr="0022068A" w:rsidRDefault="008C40EF" w:rsidP="00EE0A89">
            <w:pPr>
              <w:jc w:val="both"/>
              <w:rPr>
                <w:sz w:val="22"/>
                <w:szCs w:val="22"/>
              </w:rPr>
            </w:pPr>
            <w:r w:rsidRPr="0022068A">
              <w:rPr>
                <w:sz w:val="22"/>
                <w:szCs w:val="22"/>
              </w:rPr>
              <w:t>М.П.</w:t>
            </w:r>
          </w:p>
        </w:tc>
        <w:tc>
          <w:tcPr>
            <w:tcW w:w="7371" w:type="dxa"/>
          </w:tcPr>
          <w:p w:rsidR="008C40EF" w:rsidRPr="0022068A" w:rsidRDefault="008C40EF" w:rsidP="00EE0A89">
            <w:pPr>
              <w:rPr>
                <w:b/>
                <w:sz w:val="22"/>
                <w:szCs w:val="22"/>
              </w:rPr>
            </w:pPr>
            <w:r w:rsidRPr="0022068A">
              <w:rPr>
                <w:b/>
                <w:sz w:val="22"/>
                <w:szCs w:val="22"/>
              </w:rPr>
              <w:t>От Арендатора:</w:t>
            </w:r>
          </w:p>
          <w:p w:rsidR="008C40EF" w:rsidRPr="0022068A" w:rsidRDefault="008C40EF" w:rsidP="00EE0A89">
            <w:pPr>
              <w:rPr>
                <w:sz w:val="22"/>
                <w:szCs w:val="22"/>
              </w:rPr>
            </w:pPr>
          </w:p>
          <w:p w:rsidR="008C40EF" w:rsidRPr="0022068A" w:rsidRDefault="008C40EF" w:rsidP="00EE0A89">
            <w:pPr>
              <w:rPr>
                <w:sz w:val="22"/>
                <w:szCs w:val="22"/>
              </w:rPr>
            </w:pPr>
          </w:p>
          <w:p w:rsidR="008C40EF" w:rsidRPr="0022068A" w:rsidRDefault="008C40EF" w:rsidP="0006721E">
            <w:pPr>
              <w:rPr>
                <w:sz w:val="22"/>
                <w:szCs w:val="22"/>
              </w:rPr>
            </w:pPr>
            <w:r w:rsidRPr="0022068A">
              <w:rPr>
                <w:sz w:val="22"/>
                <w:szCs w:val="22"/>
              </w:rPr>
              <w:t>____________________/</w:t>
            </w:r>
            <w:r w:rsidR="00F96679" w:rsidRPr="0022068A">
              <w:rPr>
                <w:sz w:val="22"/>
                <w:szCs w:val="22"/>
              </w:rPr>
              <w:t>.</w:t>
            </w:r>
          </w:p>
        </w:tc>
      </w:tr>
    </w:tbl>
    <w:p w:rsidR="000D430C" w:rsidRPr="00615D00" w:rsidRDefault="000D430C" w:rsidP="000F6C15">
      <w:pPr>
        <w:autoSpaceDE w:val="0"/>
        <w:autoSpaceDN w:val="0"/>
        <w:adjustRightInd w:val="0"/>
        <w:spacing w:after="200" w:line="276" w:lineRule="auto"/>
        <w:jc w:val="both"/>
      </w:pPr>
    </w:p>
    <w:sectPr w:rsidR="000D430C" w:rsidRPr="00615D00" w:rsidSect="000F6C15">
      <w:pgSz w:w="16838" w:h="11906" w:orient="landscape"/>
      <w:pgMar w:top="567" w:right="1134" w:bottom="850" w:left="899"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94F" w:rsidRDefault="00EB294F" w:rsidP="00C362B0">
      <w:r>
        <w:separator/>
      </w:r>
    </w:p>
  </w:endnote>
  <w:endnote w:type="continuationSeparator" w:id="0">
    <w:p w:rsidR="00EB294F" w:rsidRDefault="00EB294F" w:rsidP="00C362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94F" w:rsidRDefault="00EB294F" w:rsidP="00C362B0">
      <w:r>
        <w:separator/>
      </w:r>
    </w:p>
  </w:footnote>
  <w:footnote w:type="continuationSeparator" w:id="0">
    <w:p w:rsidR="00EB294F" w:rsidRDefault="00EB294F" w:rsidP="00C362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5C1C" w:rsidRDefault="00F35C1C">
    <w:pPr>
      <w:pStyle w:val="a8"/>
      <w:jc w:val="center"/>
    </w:pPr>
    <w:r>
      <w:fldChar w:fldCharType="begin"/>
    </w:r>
    <w:r>
      <w:instrText>PAGE   \* MERGEFORMAT</w:instrText>
    </w:r>
    <w:r>
      <w:fldChar w:fldCharType="separate"/>
    </w:r>
    <w:r w:rsidR="00920CC3">
      <w:rPr>
        <w:noProof/>
      </w:rPr>
      <w:t>8</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6C86CC18"/>
    <w:name w:val="WW8Num4"/>
    <w:lvl w:ilvl="0">
      <w:start w:val="2"/>
      <w:numFmt w:val="decimal"/>
      <w:lvlText w:val="%1."/>
      <w:lvlJc w:val="left"/>
      <w:pPr>
        <w:tabs>
          <w:tab w:val="num" w:pos="360"/>
        </w:tabs>
        <w:ind w:left="360" w:hanging="360"/>
      </w:pPr>
      <w:rPr>
        <w:rFonts w:ascii="Times New Roman" w:hAnsi="Times New Roman" w:cs="Times New Roman"/>
        <w:b/>
        <w:i w:val="0"/>
        <w:color w:val="auto"/>
        <w:sz w:val="24"/>
        <w:szCs w:val="22"/>
        <w:u w:val="none"/>
      </w:rPr>
    </w:lvl>
    <w:lvl w:ilvl="1">
      <w:start w:val="1"/>
      <w:numFmt w:val="decimal"/>
      <w:lvlText w:val="%1.%2."/>
      <w:lvlJc w:val="left"/>
      <w:pPr>
        <w:tabs>
          <w:tab w:val="num" w:pos="1211"/>
        </w:tabs>
        <w:ind w:left="1211" w:hanging="360"/>
      </w:pPr>
      <w:rPr>
        <w:rFonts w:ascii="Times New Roman" w:hAnsi="Times New Roman" w:cs="Times New Roman"/>
        <w:b w:val="0"/>
        <w:i w:val="0"/>
        <w:color w:val="000000"/>
        <w:sz w:val="24"/>
        <w:u w:val="none"/>
      </w:rPr>
    </w:lvl>
    <w:lvl w:ilvl="2">
      <w:start w:val="1"/>
      <w:numFmt w:val="decimal"/>
      <w:lvlText w:val="%1.%2.%3."/>
      <w:lvlJc w:val="left"/>
      <w:pPr>
        <w:tabs>
          <w:tab w:val="num" w:pos="1430"/>
        </w:tabs>
        <w:ind w:left="1430" w:hanging="720"/>
      </w:pPr>
      <w:rPr>
        <w:rFonts w:ascii="Times New Roman" w:hAnsi="Times New Roman" w:cs="Times New Roman"/>
        <w:b w:val="0"/>
        <w:i w:val="0"/>
        <w:color w:val="000000"/>
        <w:sz w:val="24"/>
        <w:u w:val="none"/>
      </w:rPr>
    </w:lvl>
    <w:lvl w:ilvl="3">
      <w:start w:val="1"/>
      <w:numFmt w:val="decimal"/>
      <w:lvlText w:val="%1.%2.%3.%4."/>
      <w:lvlJc w:val="left"/>
      <w:pPr>
        <w:tabs>
          <w:tab w:val="num" w:pos="2847"/>
        </w:tabs>
        <w:ind w:left="2847" w:hanging="720"/>
      </w:pPr>
      <w:rPr>
        <w:rFonts w:ascii="Times New Roman" w:hAnsi="Times New Roman" w:cs="Times New Roman"/>
        <w:b w:val="0"/>
        <w:i w:val="0"/>
        <w:color w:val="000000"/>
        <w:sz w:val="24"/>
        <w:u w:val="none"/>
      </w:rPr>
    </w:lvl>
    <w:lvl w:ilvl="4">
      <w:start w:val="1"/>
      <w:numFmt w:val="decimal"/>
      <w:lvlText w:val="%1.%2.%3.%4.%5."/>
      <w:lvlJc w:val="left"/>
      <w:pPr>
        <w:tabs>
          <w:tab w:val="num" w:pos="3916"/>
        </w:tabs>
        <w:ind w:left="3916" w:hanging="1080"/>
      </w:pPr>
      <w:rPr>
        <w:rFonts w:ascii="Times New Roman" w:hAnsi="Times New Roman" w:cs="Times New Roman"/>
        <w:b w:val="0"/>
        <w:i w:val="0"/>
        <w:color w:val="000000"/>
        <w:sz w:val="24"/>
        <w:u w:val="none"/>
      </w:rPr>
    </w:lvl>
    <w:lvl w:ilvl="5">
      <w:start w:val="1"/>
      <w:numFmt w:val="decimal"/>
      <w:lvlText w:val="%1.%2.%3.%4.%5.%6."/>
      <w:lvlJc w:val="left"/>
      <w:pPr>
        <w:tabs>
          <w:tab w:val="num" w:pos="4625"/>
        </w:tabs>
        <w:ind w:left="4625" w:hanging="1080"/>
      </w:pPr>
      <w:rPr>
        <w:rFonts w:ascii="Times New Roman" w:hAnsi="Times New Roman" w:cs="Times New Roman"/>
        <w:b w:val="0"/>
        <w:i w:val="0"/>
        <w:color w:val="000000"/>
        <w:sz w:val="24"/>
        <w:u w:val="none"/>
      </w:rPr>
    </w:lvl>
    <w:lvl w:ilvl="6">
      <w:start w:val="1"/>
      <w:numFmt w:val="decimal"/>
      <w:lvlText w:val="%1.%2.%3.%4.%5.%6.%7."/>
      <w:lvlJc w:val="left"/>
      <w:pPr>
        <w:tabs>
          <w:tab w:val="num" w:pos="5694"/>
        </w:tabs>
        <w:ind w:left="5694" w:hanging="1440"/>
      </w:pPr>
      <w:rPr>
        <w:rFonts w:ascii="Times New Roman" w:hAnsi="Times New Roman" w:cs="Times New Roman"/>
        <w:b w:val="0"/>
        <w:i w:val="0"/>
        <w:color w:val="000000"/>
        <w:sz w:val="24"/>
        <w:u w:val="none"/>
      </w:rPr>
    </w:lvl>
    <w:lvl w:ilvl="7">
      <w:start w:val="1"/>
      <w:numFmt w:val="decimal"/>
      <w:lvlText w:val="%1.%2.%3.%4.%5.%6.%7.%8."/>
      <w:lvlJc w:val="left"/>
      <w:pPr>
        <w:tabs>
          <w:tab w:val="num" w:pos="6403"/>
        </w:tabs>
        <w:ind w:left="6403" w:hanging="1440"/>
      </w:pPr>
      <w:rPr>
        <w:rFonts w:ascii="Times New Roman" w:hAnsi="Times New Roman" w:cs="Times New Roman"/>
        <w:b w:val="0"/>
        <w:i w:val="0"/>
        <w:color w:val="000000"/>
        <w:sz w:val="24"/>
        <w:u w:val="none"/>
      </w:rPr>
    </w:lvl>
    <w:lvl w:ilvl="8">
      <w:start w:val="1"/>
      <w:numFmt w:val="decimal"/>
      <w:lvlText w:val="%1.%2.%3.%4.%5.%6.%7.%8.%9."/>
      <w:lvlJc w:val="left"/>
      <w:pPr>
        <w:tabs>
          <w:tab w:val="num" w:pos="7472"/>
        </w:tabs>
        <w:ind w:left="7472" w:hanging="1800"/>
      </w:pPr>
      <w:rPr>
        <w:rFonts w:ascii="Times New Roman" w:hAnsi="Times New Roman" w:cs="Times New Roman"/>
        <w:b w:val="0"/>
        <w:i w:val="0"/>
        <w:color w:val="000000"/>
        <w:sz w:val="24"/>
        <w:u w:val="none"/>
      </w:rPr>
    </w:lvl>
  </w:abstractNum>
  <w:abstractNum w:abstractNumId="1" w15:restartNumberingAfterBreak="0">
    <w:nsid w:val="29CA536F"/>
    <w:multiLevelType w:val="hybridMultilevel"/>
    <w:tmpl w:val="8FD8C5EA"/>
    <w:lvl w:ilvl="0" w:tplc="2912EC7A">
      <w:start w:val="1"/>
      <w:numFmt w:val="decimal"/>
      <w:lvlText w:val="%1."/>
      <w:lvlJc w:val="left"/>
      <w:pPr>
        <w:ind w:left="1778" w:hanging="360"/>
      </w:pPr>
      <w:rPr>
        <w:rFonts w:cs="Times New Roman" w:hint="default"/>
      </w:rPr>
    </w:lvl>
    <w:lvl w:ilvl="1" w:tplc="04190019" w:tentative="1">
      <w:start w:val="1"/>
      <w:numFmt w:val="lowerLetter"/>
      <w:lvlText w:val="%2."/>
      <w:lvlJc w:val="left"/>
      <w:pPr>
        <w:ind w:left="2498" w:hanging="360"/>
      </w:pPr>
      <w:rPr>
        <w:rFonts w:cs="Times New Roman"/>
      </w:rPr>
    </w:lvl>
    <w:lvl w:ilvl="2" w:tplc="0419001B" w:tentative="1">
      <w:start w:val="1"/>
      <w:numFmt w:val="lowerRoman"/>
      <w:lvlText w:val="%3."/>
      <w:lvlJc w:val="right"/>
      <w:pPr>
        <w:ind w:left="3218" w:hanging="180"/>
      </w:pPr>
      <w:rPr>
        <w:rFonts w:cs="Times New Roman"/>
      </w:rPr>
    </w:lvl>
    <w:lvl w:ilvl="3" w:tplc="0419000F" w:tentative="1">
      <w:start w:val="1"/>
      <w:numFmt w:val="decimal"/>
      <w:lvlText w:val="%4."/>
      <w:lvlJc w:val="left"/>
      <w:pPr>
        <w:ind w:left="3938" w:hanging="360"/>
      </w:pPr>
      <w:rPr>
        <w:rFonts w:cs="Times New Roman"/>
      </w:rPr>
    </w:lvl>
    <w:lvl w:ilvl="4" w:tplc="04190019" w:tentative="1">
      <w:start w:val="1"/>
      <w:numFmt w:val="lowerLetter"/>
      <w:lvlText w:val="%5."/>
      <w:lvlJc w:val="left"/>
      <w:pPr>
        <w:ind w:left="4658" w:hanging="360"/>
      </w:pPr>
      <w:rPr>
        <w:rFonts w:cs="Times New Roman"/>
      </w:rPr>
    </w:lvl>
    <w:lvl w:ilvl="5" w:tplc="0419001B" w:tentative="1">
      <w:start w:val="1"/>
      <w:numFmt w:val="lowerRoman"/>
      <w:lvlText w:val="%6."/>
      <w:lvlJc w:val="right"/>
      <w:pPr>
        <w:ind w:left="5378" w:hanging="180"/>
      </w:pPr>
      <w:rPr>
        <w:rFonts w:cs="Times New Roman"/>
      </w:rPr>
    </w:lvl>
    <w:lvl w:ilvl="6" w:tplc="0419000F" w:tentative="1">
      <w:start w:val="1"/>
      <w:numFmt w:val="decimal"/>
      <w:lvlText w:val="%7."/>
      <w:lvlJc w:val="left"/>
      <w:pPr>
        <w:ind w:left="6098" w:hanging="360"/>
      </w:pPr>
      <w:rPr>
        <w:rFonts w:cs="Times New Roman"/>
      </w:rPr>
    </w:lvl>
    <w:lvl w:ilvl="7" w:tplc="04190019" w:tentative="1">
      <w:start w:val="1"/>
      <w:numFmt w:val="lowerLetter"/>
      <w:lvlText w:val="%8."/>
      <w:lvlJc w:val="left"/>
      <w:pPr>
        <w:ind w:left="6818" w:hanging="360"/>
      </w:pPr>
      <w:rPr>
        <w:rFonts w:cs="Times New Roman"/>
      </w:rPr>
    </w:lvl>
    <w:lvl w:ilvl="8" w:tplc="0419001B" w:tentative="1">
      <w:start w:val="1"/>
      <w:numFmt w:val="lowerRoman"/>
      <w:lvlText w:val="%9."/>
      <w:lvlJc w:val="right"/>
      <w:pPr>
        <w:ind w:left="7538" w:hanging="180"/>
      </w:pPr>
      <w:rPr>
        <w:rFonts w:cs="Times New Roman"/>
      </w:rPr>
    </w:lvl>
  </w:abstractNum>
  <w:abstractNum w:abstractNumId="2" w15:restartNumberingAfterBreak="0">
    <w:nsid w:val="72B43347"/>
    <w:multiLevelType w:val="multilevel"/>
    <w:tmpl w:val="3B2C7C54"/>
    <w:lvl w:ilvl="0">
      <w:start w:val="1"/>
      <w:numFmt w:val="decimal"/>
      <w:lvlText w:val="%1."/>
      <w:lvlJc w:val="left"/>
      <w:pPr>
        <w:ind w:left="1440" w:hanging="360"/>
      </w:pPr>
      <w:rPr>
        <w:rFonts w:hint="default"/>
        <w:sz w:val="28"/>
        <w:szCs w:val="28"/>
      </w:rPr>
    </w:lvl>
    <w:lvl w:ilvl="1">
      <w:start w:val="1"/>
      <w:numFmt w:val="decimal"/>
      <w:isLgl/>
      <w:lvlText w:val="%1.%2."/>
      <w:lvlJc w:val="left"/>
      <w:pPr>
        <w:ind w:left="1545" w:hanging="465"/>
      </w:pPr>
      <w:rPr>
        <w:rFonts w:ascii="Times New Roman" w:hAnsi="Times New Roman" w:cs="Times New Roman" w:hint="default"/>
        <w:sz w:val="28"/>
        <w:szCs w:val="28"/>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160" w:hanging="108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2B0"/>
    <w:rsid w:val="000035A3"/>
    <w:rsid w:val="00006876"/>
    <w:rsid w:val="00012FD9"/>
    <w:rsid w:val="00015060"/>
    <w:rsid w:val="00017DC3"/>
    <w:rsid w:val="00032890"/>
    <w:rsid w:val="0003394E"/>
    <w:rsid w:val="00035C7C"/>
    <w:rsid w:val="00044F38"/>
    <w:rsid w:val="000455BD"/>
    <w:rsid w:val="00055FF1"/>
    <w:rsid w:val="00063B25"/>
    <w:rsid w:val="00063EA7"/>
    <w:rsid w:val="0006721E"/>
    <w:rsid w:val="00067869"/>
    <w:rsid w:val="00072E02"/>
    <w:rsid w:val="00073811"/>
    <w:rsid w:val="0008474E"/>
    <w:rsid w:val="00086FE6"/>
    <w:rsid w:val="0009690A"/>
    <w:rsid w:val="000B17DB"/>
    <w:rsid w:val="000D430C"/>
    <w:rsid w:val="000D546C"/>
    <w:rsid w:val="000F6C15"/>
    <w:rsid w:val="00100F4B"/>
    <w:rsid w:val="00134EA1"/>
    <w:rsid w:val="00143D96"/>
    <w:rsid w:val="001576C5"/>
    <w:rsid w:val="00160E3C"/>
    <w:rsid w:val="00164929"/>
    <w:rsid w:val="00165386"/>
    <w:rsid w:val="00173073"/>
    <w:rsid w:val="00176683"/>
    <w:rsid w:val="0018565D"/>
    <w:rsid w:val="00187ACD"/>
    <w:rsid w:val="0019285E"/>
    <w:rsid w:val="00193E93"/>
    <w:rsid w:val="00195357"/>
    <w:rsid w:val="001A7219"/>
    <w:rsid w:val="001C1B8F"/>
    <w:rsid w:val="001C4291"/>
    <w:rsid w:val="001C73D0"/>
    <w:rsid w:val="001D5D8B"/>
    <w:rsid w:val="001E039C"/>
    <w:rsid w:val="001E405E"/>
    <w:rsid w:val="001F4CAA"/>
    <w:rsid w:val="001F4DF5"/>
    <w:rsid w:val="001F7565"/>
    <w:rsid w:val="00206F40"/>
    <w:rsid w:val="00207420"/>
    <w:rsid w:val="0021102C"/>
    <w:rsid w:val="0022068A"/>
    <w:rsid w:val="00223232"/>
    <w:rsid w:val="00234851"/>
    <w:rsid w:val="002407B5"/>
    <w:rsid w:val="00241EC1"/>
    <w:rsid w:val="00260BB7"/>
    <w:rsid w:val="00277135"/>
    <w:rsid w:val="002841C5"/>
    <w:rsid w:val="002927A0"/>
    <w:rsid w:val="002A4A5D"/>
    <w:rsid w:val="002B0E20"/>
    <w:rsid w:val="002B24C4"/>
    <w:rsid w:val="002C09B6"/>
    <w:rsid w:val="002C2DC1"/>
    <w:rsid w:val="002C316F"/>
    <w:rsid w:val="002C3DDA"/>
    <w:rsid w:val="002C6107"/>
    <w:rsid w:val="002C749C"/>
    <w:rsid w:val="002D39FE"/>
    <w:rsid w:val="002E5A3B"/>
    <w:rsid w:val="002E6A26"/>
    <w:rsid w:val="002F0442"/>
    <w:rsid w:val="002F0A3E"/>
    <w:rsid w:val="002F5748"/>
    <w:rsid w:val="00305C74"/>
    <w:rsid w:val="0033102C"/>
    <w:rsid w:val="003422F9"/>
    <w:rsid w:val="00342522"/>
    <w:rsid w:val="00346CBF"/>
    <w:rsid w:val="00350F33"/>
    <w:rsid w:val="00353B31"/>
    <w:rsid w:val="00361F71"/>
    <w:rsid w:val="00362193"/>
    <w:rsid w:val="0036739A"/>
    <w:rsid w:val="00373BB9"/>
    <w:rsid w:val="00373BFA"/>
    <w:rsid w:val="00374150"/>
    <w:rsid w:val="003751D2"/>
    <w:rsid w:val="003839A4"/>
    <w:rsid w:val="003921A5"/>
    <w:rsid w:val="00394D2B"/>
    <w:rsid w:val="00395E12"/>
    <w:rsid w:val="00397336"/>
    <w:rsid w:val="003A4AD7"/>
    <w:rsid w:val="003A609C"/>
    <w:rsid w:val="003B5269"/>
    <w:rsid w:val="003B5FE9"/>
    <w:rsid w:val="003B7314"/>
    <w:rsid w:val="003B767C"/>
    <w:rsid w:val="003B7ECB"/>
    <w:rsid w:val="003C61DA"/>
    <w:rsid w:val="003D1C16"/>
    <w:rsid w:val="003E0403"/>
    <w:rsid w:val="003E164A"/>
    <w:rsid w:val="003E24D6"/>
    <w:rsid w:val="003E7063"/>
    <w:rsid w:val="00403F9F"/>
    <w:rsid w:val="00405416"/>
    <w:rsid w:val="00411184"/>
    <w:rsid w:val="00413B5A"/>
    <w:rsid w:val="00434C7F"/>
    <w:rsid w:val="00437DFD"/>
    <w:rsid w:val="00443B8D"/>
    <w:rsid w:val="0046481E"/>
    <w:rsid w:val="0047429E"/>
    <w:rsid w:val="004817D2"/>
    <w:rsid w:val="004821D4"/>
    <w:rsid w:val="0049417C"/>
    <w:rsid w:val="004A0CF5"/>
    <w:rsid w:val="004A1267"/>
    <w:rsid w:val="004A155A"/>
    <w:rsid w:val="004A226D"/>
    <w:rsid w:val="004A4820"/>
    <w:rsid w:val="004B0D9D"/>
    <w:rsid w:val="004C1225"/>
    <w:rsid w:val="004D11F2"/>
    <w:rsid w:val="004D7BFB"/>
    <w:rsid w:val="004F5430"/>
    <w:rsid w:val="005019E7"/>
    <w:rsid w:val="00501C6C"/>
    <w:rsid w:val="00502FCC"/>
    <w:rsid w:val="005037ED"/>
    <w:rsid w:val="0050395B"/>
    <w:rsid w:val="00504CC2"/>
    <w:rsid w:val="00520E7E"/>
    <w:rsid w:val="005342D0"/>
    <w:rsid w:val="005360BD"/>
    <w:rsid w:val="0053676C"/>
    <w:rsid w:val="00545F17"/>
    <w:rsid w:val="00552E24"/>
    <w:rsid w:val="005578ED"/>
    <w:rsid w:val="00567182"/>
    <w:rsid w:val="0057248D"/>
    <w:rsid w:val="00582737"/>
    <w:rsid w:val="0059429C"/>
    <w:rsid w:val="00596222"/>
    <w:rsid w:val="005962E2"/>
    <w:rsid w:val="0059630F"/>
    <w:rsid w:val="005A0A4B"/>
    <w:rsid w:val="005A2A4A"/>
    <w:rsid w:val="005A6E94"/>
    <w:rsid w:val="005B3382"/>
    <w:rsid w:val="005C1F64"/>
    <w:rsid w:val="005E4848"/>
    <w:rsid w:val="005E7D7A"/>
    <w:rsid w:val="005F3714"/>
    <w:rsid w:val="006021B0"/>
    <w:rsid w:val="00603D3F"/>
    <w:rsid w:val="00614081"/>
    <w:rsid w:val="00615D00"/>
    <w:rsid w:val="006260CD"/>
    <w:rsid w:val="00640B1C"/>
    <w:rsid w:val="006432FA"/>
    <w:rsid w:val="00645D6D"/>
    <w:rsid w:val="006467C1"/>
    <w:rsid w:val="006472EF"/>
    <w:rsid w:val="0065282A"/>
    <w:rsid w:val="006539E7"/>
    <w:rsid w:val="006566C1"/>
    <w:rsid w:val="006615AF"/>
    <w:rsid w:val="006621EE"/>
    <w:rsid w:val="00666685"/>
    <w:rsid w:val="00670CD9"/>
    <w:rsid w:val="00683AC2"/>
    <w:rsid w:val="006848F4"/>
    <w:rsid w:val="00684924"/>
    <w:rsid w:val="0069620C"/>
    <w:rsid w:val="006A3878"/>
    <w:rsid w:val="006A4E04"/>
    <w:rsid w:val="006C230C"/>
    <w:rsid w:val="006C58DA"/>
    <w:rsid w:val="006C5ACA"/>
    <w:rsid w:val="006D0C0D"/>
    <w:rsid w:val="006E698A"/>
    <w:rsid w:val="006F3DBF"/>
    <w:rsid w:val="006F581C"/>
    <w:rsid w:val="006F7315"/>
    <w:rsid w:val="00715BA4"/>
    <w:rsid w:val="00722979"/>
    <w:rsid w:val="007236FF"/>
    <w:rsid w:val="00724B35"/>
    <w:rsid w:val="0072543E"/>
    <w:rsid w:val="00735D90"/>
    <w:rsid w:val="00744220"/>
    <w:rsid w:val="00745C3F"/>
    <w:rsid w:val="00750B6F"/>
    <w:rsid w:val="00756E3F"/>
    <w:rsid w:val="007632E0"/>
    <w:rsid w:val="007640A0"/>
    <w:rsid w:val="00765694"/>
    <w:rsid w:val="00784EDE"/>
    <w:rsid w:val="007B5020"/>
    <w:rsid w:val="007E034F"/>
    <w:rsid w:val="007E6D2F"/>
    <w:rsid w:val="007F5DE1"/>
    <w:rsid w:val="007F7307"/>
    <w:rsid w:val="007F7A98"/>
    <w:rsid w:val="00806E39"/>
    <w:rsid w:val="00810D91"/>
    <w:rsid w:val="00820DB7"/>
    <w:rsid w:val="008236F0"/>
    <w:rsid w:val="008260A3"/>
    <w:rsid w:val="00833BF2"/>
    <w:rsid w:val="008349D3"/>
    <w:rsid w:val="00842F0B"/>
    <w:rsid w:val="00844104"/>
    <w:rsid w:val="0085138A"/>
    <w:rsid w:val="00854C7E"/>
    <w:rsid w:val="00857906"/>
    <w:rsid w:val="00875E2C"/>
    <w:rsid w:val="00881DF0"/>
    <w:rsid w:val="0088386D"/>
    <w:rsid w:val="00894832"/>
    <w:rsid w:val="008A2BC6"/>
    <w:rsid w:val="008C0602"/>
    <w:rsid w:val="008C15BF"/>
    <w:rsid w:val="008C3E38"/>
    <w:rsid w:val="008C40EF"/>
    <w:rsid w:val="008D1E12"/>
    <w:rsid w:val="008D37A3"/>
    <w:rsid w:val="008D6A5E"/>
    <w:rsid w:val="008E2059"/>
    <w:rsid w:val="008E2DC7"/>
    <w:rsid w:val="008F0CFE"/>
    <w:rsid w:val="008F1017"/>
    <w:rsid w:val="008F5F2E"/>
    <w:rsid w:val="00902AFE"/>
    <w:rsid w:val="009038A9"/>
    <w:rsid w:val="00920CC3"/>
    <w:rsid w:val="009223DF"/>
    <w:rsid w:val="00933E56"/>
    <w:rsid w:val="00946413"/>
    <w:rsid w:val="009510BF"/>
    <w:rsid w:val="00964841"/>
    <w:rsid w:val="0096578F"/>
    <w:rsid w:val="00967CC1"/>
    <w:rsid w:val="00983CEB"/>
    <w:rsid w:val="00987559"/>
    <w:rsid w:val="009951A2"/>
    <w:rsid w:val="009B13C9"/>
    <w:rsid w:val="009B2CAC"/>
    <w:rsid w:val="009B4F00"/>
    <w:rsid w:val="009C0F69"/>
    <w:rsid w:val="009E6F8F"/>
    <w:rsid w:val="009F3183"/>
    <w:rsid w:val="00A00BDC"/>
    <w:rsid w:val="00A122E1"/>
    <w:rsid w:val="00A13ACE"/>
    <w:rsid w:val="00A161CD"/>
    <w:rsid w:val="00A203B1"/>
    <w:rsid w:val="00A226A9"/>
    <w:rsid w:val="00A26692"/>
    <w:rsid w:val="00A30F4B"/>
    <w:rsid w:val="00A44985"/>
    <w:rsid w:val="00A55F7F"/>
    <w:rsid w:val="00A60E84"/>
    <w:rsid w:val="00A64DE0"/>
    <w:rsid w:val="00A67708"/>
    <w:rsid w:val="00A718EB"/>
    <w:rsid w:val="00A80CC1"/>
    <w:rsid w:val="00A9051F"/>
    <w:rsid w:val="00AA01C1"/>
    <w:rsid w:val="00AA0A10"/>
    <w:rsid w:val="00AD2103"/>
    <w:rsid w:val="00AD54F0"/>
    <w:rsid w:val="00AF58EF"/>
    <w:rsid w:val="00AF5F97"/>
    <w:rsid w:val="00B00813"/>
    <w:rsid w:val="00B019E3"/>
    <w:rsid w:val="00B1105D"/>
    <w:rsid w:val="00B11CA9"/>
    <w:rsid w:val="00B208E3"/>
    <w:rsid w:val="00B248B8"/>
    <w:rsid w:val="00B272BB"/>
    <w:rsid w:val="00B52927"/>
    <w:rsid w:val="00B62DE7"/>
    <w:rsid w:val="00B678ED"/>
    <w:rsid w:val="00B714F0"/>
    <w:rsid w:val="00B907AC"/>
    <w:rsid w:val="00B9503F"/>
    <w:rsid w:val="00B95084"/>
    <w:rsid w:val="00B97B66"/>
    <w:rsid w:val="00BA00EC"/>
    <w:rsid w:val="00BA32E5"/>
    <w:rsid w:val="00BB2DBD"/>
    <w:rsid w:val="00BB379E"/>
    <w:rsid w:val="00BB4589"/>
    <w:rsid w:val="00BB4CFF"/>
    <w:rsid w:val="00BC74DF"/>
    <w:rsid w:val="00BE036D"/>
    <w:rsid w:val="00BE187C"/>
    <w:rsid w:val="00BE4380"/>
    <w:rsid w:val="00BE6118"/>
    <w:rsid w:val="00BF272C"/>
    <w:rsid w:val="00C0670D"/>
    <w:rsid w:val="00C141D3"/>
    <w:rsid w:val="00C162B5"/>
    <w:rsid w:val="00C16F25"/>
    <w:rsid w:val="00C22DC1"/>
    <w:rsid w:val="00C25056"/>
    <w:rsid w:val="00C25BF4"/>
    <w:rsid w:val="00C362B0"/>
    <w:rsid w:val="00C37A16"/>
    <w:rsid w:val="00C45C53"/>
    <w:rsid w:val="00C556DB"/>
    <w:rsid w:val="00C752FD"/>
    <w:rsid w:val="00CB4718"/>
    <w:rsid w:val="00CC5820"/>
    <w:rsid w:val="00CC767D"/>
    <w:rsid w:val="00CD341B"/>
    <w:rsid w:val="00CE0F1C"/>
    <w:rsid w:val="00CE601D"/>
    <w:rsid w:val="00CE6627"/>
    <w:rsid w:val="00CF69F7"/>
    <w:rsid w:val="00D107BD"/>
    <w:rsid w:val="00D125F1"/>
    <w:rsid w:val="00D229AA"/>
    <w:rsid w:val="00D22E28"/>
    <w:rsid w:val="00D23908"/>
    <w:rsid w:val="00D25766"/>
    <w:rsid w:val="00D26115"/>
    <w:rsid w:val="00D31CD6"/>
    <w:rsid w:val="00D35B0C"/>
    <w:rsid w:val="00D4379E"/>
    <w:rsid w:val="00D56875"/>
    <w:rsid w:val="00D62F3D"/>
    <w:rsid w:val="00D644DB"/>
    <w:rsid w:val="00D70DA9"/>
    <w:rsid w:val="00D81C0A"/>
    <w:rsid w:val="00D82659"/>
    <w:rsid w:val="00DA5A49"/>
    <w:rsid w:val="00DA6C24"/>
    <w:rsid w:val="00DC554C"/>
    <w:rsid w:val="00DD338A"/>
    <w:rsid w:val="00DF7C42"/>
    <w:rsid w:val="00E030C4"/>
    <w:rsid w:val="00E118A2"/>
    <w:rsid w:val="00E13B6B"/>
    <w:rsid w:val="00E373F5"/>
    <w:rsid w:val="00E45387"/>
    <w:rsid w:val="00E47B8A"/>
    <w:rsid w:val="00E50E65"/>
    <w:rsid w:val="00E64440"/>
    <w:rsid w:val="00E671C1"/>
    <w:rsid w:val="00E7686B"/>
    <w:rsid w:val="00E772B0"/>
    <w:rsid w:val="00E873CC"/>
    <w:rsid w:val="00E96FAC"/>
    <w:rsid w:val="00EA2103"/>
    <w:rsid w:val="00EB294F"/>
    <w:rsid w:val="00EB4831"/>
    <w:rsid w:val="00EC7154"/>
    <w:rsid w:val="00ED0EA2"/>
    <w:rsid w:val="00ED2FDE"/>
    <w:rsid w:val="00ED4ECA"/>
    <w:rsid w:val="00EE0A89"/>
    <w:rsid w:val="00EE7AAB"/>
    <w:rsid w:val="00EF1EAF"/>
    <w:rsid w:val="00EF6418"/>
    <w:rsid w:val="00F136FE"/>
    <w:rsid w:val="00F22295"/>
    <w:rsid w:val="00F235C6"/>
    <w:rsid w:val="00F3388C"/>
    <w:rsid w:val="00F35C1C"/>
    <w:rsid w:val="00F46051"/>
    <w:rsid w:val="00F54844"/>
    <w:rsid w:val="00F627D2"/>
    <w:rsid w:val="00F667CA"/>
    <w:rsid w:val="00F77940"/>
    <w:rsid w:val="00F835F1"/>
    <w:rsid w:val="00F9473B"/>
    <w:rsid w:val="00F94F42"/>
    <w:rsid w:val="00F96679"/>
    <w:rsid w:val="00FB45B9"/>
    <w:rsid w:val="00FB5A78"/>
    <w:rsid w:val="00FB63DE"/>
    <w:rsid w:val="00FC3FE5"/>
    <w:rsid w:val="00FC58C1"/>
    <w:rsid w:val="00FD1F01"/>
    <w:rsid w:val="00FD6954"/>
    <w:rsid w:val="00FD6EA0"/>
    <w:rsid w:val="00FE25DE"/>
    <w:rsid w:val="00FE3AC2"/>
    <w:rsid w:val="00FF7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12C45"/>
  <w15:docId w15:val="{57884EE1-800D-4D5E-B172-3A96F3D42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000000"/>
        <w:lang w:val="ru-RU" w:eastAsia="en-US" w:bidi="ar-SA"/>
      </w:rPr>
    </w:rPrDefault>
    <w:pPrDefault>
      <w:pPr>
        <w:spacing w:line="276" w:lineRule="auto"/>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1F2"/>
    <w:pPr>
      <w:spacing w:line="240" w:lineRule="auto"/>
      <w:ind w:firstLine="0"/>
      <w:jc w:val="left"/>
    </w:pPr>
    <w:rPr>
      <w:rFonts w:eastAsia="Times New Roman"/>
      <w:color w:val="auto"/>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C362B0"/>
    <w:pPr>
      <w:jc w:val="center"/>
    </w:pPr>
    <w:rPr>
      <w:rFonts w:eastAsia="Calibri"/>
      <w:b/>
      <w:bCs/>
      <w:sz w:val="40"/>
    </w:rPr>
  </w:style>
  <w:style w:type="character" w:customStyle="1" w:styleId="a4">
    <w:name w:val="Заголовок Знак"/>
    <w:basedOn w:val="a0"/>
    <w:link w:val="a3"/>
    <w:rsid w:val="00C362B0"/>
    <w:rPr>
      <w:rFonts w:eastAsia="Calibri"/>
      <w:b/>
      <w:bCs/>
      <w:color w:val="auto"/>
      <w:sz w:val="40"/>
      <w:szCs w:val="24"/>
      <w:lang w:eastAsia="ru-RU"/>
    </w:rPr>
  </w:style>
  <w:style w:type="paragraph" w:customStyle="1" w:styleId="ConsPlusNormal">
    <w:name w:val="ConsPlusNormal"/>
    <w:rsid w:val="00C362B0"/>
    <w:pPr>
      <w:widowControl w:val="0"/>
      <w:autoSpaceDE w:val="0"/>
      <w:autoSpaceDN w:val="0"/>
      <w:adjustRightInd w:val="0"/>
      <w:spacing w:line="240" w:lineRule="auto"/>
      <w:ind w:firstLine="720"/>
      <w:jc w:val="left"/>
    </w:pPr>
    <w:rPr>
      <w:rFonts w:ascii="Arial" w:eastAsia="Calibri" w:hAnsi="Arial" w:cs="Arial"/>
      <w:color w:val="auto"/>
      <w:lang w:eastAsia="ru-RU"/>
    </w:rPr>
  </w:style>
  <w:style w:type="paragraph" w:styleId="a5">
    <w:name w:val="footnote text"/>
    <w:basedOn w:val="a"/>
    <w:link w:val="a6"/>
    <w:rsid w:val="00C362B0"/>
    <w:rPr>
      <w:sz w:val="20"/>
      <w:szCs w:val="20"/>
    </w:rPr>
  </w:style>
  <w:style w:type="character" w:customStyle="1" w:styleId="a6">
    <w:name w:val="Текст сноски Знак"/>
    <w:basedOn w:val="a0"/>
    <w:link w:val="a5"/>
    <w:rsid w:val="00C362B0"/>
    <w:rPr>
      <w:rFonts w:eastAsia="Times New Roman"/>
      <w:color w:val="auto"/>
      <w:lang w:eastAsia="ru-RU"/>
    </w:rPr>
  </w:style>
  <w:style w:type="character" w:styleId="a7">
    <w:name w:val="footnote reference"/>
    <w:rsid w:val="00C362B0"/>
    <w:rPr>
      <w:vertAlign w:val="superscript"/>
    </w:rPr>
  </w:style>
  <w:style w:type="paragraph" w:styleId="a8">
    <w:name w:val="header"/>
    <w:basedOn w:val="a"/>
    <w:link w:val="a9"/>
    <w:uiPriority w:val="99"/>
    <w:rsid w:val="00C362B0"/>
    <w:pPr>
      <w:tabs>
        <w:tab w:val="center" w:pos="4677"/>
        <w:tab w:val="right" w:pos="9355"/>
      </w:tabs>
    </w:pPr>
  </w:style>
  <w:style w:type="character" w:customStyle="1" w:styleId="a9">
    <w:name w:val="Верхний колонтитул Знак"/>
    <w:basedOn w:val="a0"/>
    <w:link w:val="a8"/>
    <w:uiPriority w:val="99"/>
    <w:rsid w:val="00C362B0"/>
    <w:rPr>
      <w:rFonts w:eastAsia="Times New Roman"/>
      <w:color w:val="auto"/>
      <w:sz w:val="24"/>
      <w:szCs w:val="24"/>
      <w:lang w:eastAsia="ru-RU"/>
    </w:rPr>
  </w:style>
  <w:style w:type="paragraph" w:styleId="aa">
    <w:name w:val="List Paragraph"/>
    <w:basedOn w:val="a"/>
    <w:uiPriority w:val="34"/>
    <w:qFormat/>
    <w:rsid w:val="00F835F1"/>
    <w:pPr>
      <w:widowControl w:val="0"/>
      <w:suppressAutoHyphens/>
      <w:ind w:left="720"/>
      <w:contextualSpacing/>
    </w:pPr>
    <w:rPr>
      <w:rFonts w:eastAsia="Arial"/>
      <w:kern w:val="1"/>
    </w:rPr>
  </w:style>
  <w:style w:type="character" w:styleId="ab">
    <w:name w:val="Emphasis"/>
    <w:uiPriority w:val="20"/>
    <w:qFormat/>
    <w:rsid w:val="00894832"/>
    <w:rPr>
      <w:rFonts w:cs="Times New Roman"/>
      <w:sz w:val="24"/>
    </w:rPr>
  </w:style>
  <w:style w:type="paragraph" w:customStyle="1" w:styleId="ConsNormal">
    <w:name w:val="ConsNormal"/>
    <w:rsid w:val="005962E2"/>
    <w:pPr>
      <w:autoSpaceDE w:val="0"/>
      <w:autoSpaceDN w:val="0"/>
      <w:adjustRightInd w:val="0"/>
      <w:spacing w:line="240" w:lineRule="auto"/>
      <w:ind w:firstLine="0"/>
    </w:pPr>
    <w:rPr>
      <w:rFonts w:ascii="Courier New" w:eastAsia="Times New Roman" w:hAnsi="Courier New" w:cs="Courier New"/>
      <w:color w:val="auto"/>
      <w:lang w:eastAsia="ru-RU"/>
    </w:rPr>
  </w:style>
  <w:style w:type="paragraph" w:styleId="ac">
    <w:name w:val="Balloon Text"/>
    <w:basedOn w:val="a"/>
    <w:link w:val="ad"/>
    <w:uiPriority w:val="99"/>
    <w:semiHidden/>
    <w:unhideWhenUsed/>
    <w:rsid w:val="008C3E38"/>
    <w:rPr>
      <w:rFonts w:ascii="Segoe UI" w:hAnsi="Segoe UI" w:cs="Segoe UI"/>
      <w:sz w:val="18"/>
      <w:szCs w:val="18"/>
    </w:rPr>
  </w:style>
  <w:style w:type="character" w:customStyle="1" w:styleId="ad">
    <w:name w:val="Текст выноски Знак"/>
    <w:basedOn w:val="a0"/>
    <w:link w:val="ac"/>
    <w:uiPriority w:val="99"/>
    <w:semiHidden/>
    <w:rsid w:val="008C3E38"/>
    <w:rPr>
      <w:rFonts w:ascii="Segoe UI" w:eastAsia="Times New Roman" w:hAnsi="Segoe UI" w:cs="Segoe UI"/>
      <w:color w:val="auto"/>
      <w:sz w:val="18"/>
      <w:szCs w:val="18"/>
      <w:lang w:eastAsia="ru-RU"/>
    </w:rPr>
  </w:style>
  <w:style w:type="paragraph" w:styleId="ae">
    <w:name w:val="endnote text"/>
    <w:basedOn w:val="a"/>
    <w:link w:val="af"/>
    <w:uiPriority w:val="99"/>
    <w:semiHidden/>
    <w:unhideWhenUsed/>
    <w:rsid w:val="004817D2"/>
    <w:rPr>
      <w:sz w:val="20"/>
      <w:szCs w:val="20"/>
    </w:rPr>
  </w:style>
  <w:style w:type="character" w:customStyle="1" w:styleId="af">
    <w:name w:val="Текст концевой сноски Знак"/>
    <w:basedOn w:val="a0"/>
    <w:link w:val="ae"/>
    <w:uiPriority w:val="99"/>
    <w:semiHidden/>
    <w:rsid w:val="004817D2"/>
    <w:rPr>
      <w:rFonts w:eastAsia="Times New Roman"/>
      <w:color w:val="auto"/>
      <w:lang w:eastAsia="ru-RU"/>
    </w:rPr>
  </w:style>
  <w:style w:type="character" w:styleId="af0">
    <w:name w:val="endnote reference"/>
    <w:basedOn w:val="a0"/>
    <w:uiPriority w:val="99"/>
    <w:semiHidden/>
    <w:unhideWhenUsed/>
    <w:rsid w:val="004817D2"/>
    <w:rPr>
      <w:vertAlign w:val="superscript"/>
    </w:rPr>
  </w:style>
  <w:style w:type="table" w:styleId="af1">
    <w:name w:val="Table Grid"/>
    <w:basedOn w:val="a1"/>
    <w:uiPriority w:val="59"/>
    <w:rsid w:val="001F7565"/>
    <w:pPr>
      <w:spacing w:line="240" w:lineRule="auto"/>
      <w:ind w:firstLine="0"/>
      <w:jc w:val="left"/>
    </w:pPr>
    <w:rPr>
      <w:rFonts w:asciiTheme="minorHAnsi" w:hAnsi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407B5"/>
    <w:pPr>
      <w:autoSpaceDE w:val="0"/>
      <w:autoSpaceDN w:val="0"/>
      <w:adjustRightInd w:val="0"/>
      <w:spacing w:line="240" w:lineRule="auto"/>
      <w:ind w:firstLine="0"/>
      <w:jc w:val="left"/>
    </w:pPr>
    <w:rPr>
      <w:rFonts w:ascii="Century" w:hAnsi="Century" w:cs="Century"/>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383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66C8E0F5EFEB7248E948173930DD84A493B53397359D4CA0D331CB36D33B28CC8A400C0AB43AD5D95FA3917C8F5C8992AE5044C7300DBlFd1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6E059BDADA90277C91336D369C35CA9B42EB86286F7D29DF93720A508DCC34CFD831E92D185C246BEEB97D98F9DE860EE68D22C5137DDE5h3dA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40126F-0252-4E83-B9E0-D578A8BC3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7EF2A315</Template>
  <TotalTime>135</TotalTime>
  <Pages>11</Pages>
  <Words>4911</Words>
  <Characters>27999</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Merkushov.NF</dc:creator>
  <cp:lastModifiedBy>Савельев Павел Владимирович</cp:lastModifiedBy>
  <cp:revision>15</cp:revision>
  <cp:lastPrinted>2022-08-23T07:14:00Z</cp:lastPrinted>
  <dcterms:created xsi:type="dcterms:W3CDTF">2022-07-01T11:24:00Z</dcterms:created>
  <dcterms:modified xsi:type="dcterms:W3CDTF">2022-11-01T08:09:00Z</dcterms:modified>
</cp:coreProperties>
</file>